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7CFB7E" w14:textId="77777777" w:rsidR="009A3166" w:rsidRPr="000B52A7" w:rsidRDefault="009A3166" w:rsidP="00B76429">
      <w:pPr>
        <w:rPr>
          <w:rFonts w:ascii="Verdana" w:hAnsi="Verdana" w:cs="Times New Roman"/>
          <w:b/>
          <w:sz w:val="20"/>
          <w:szCs w:val="20"/>
          <w:u w:val="double"/>
        </w:rPr>
      </w:pPr>
      <w:r w:rsidRPr="000B52A7">
        <w:rPr>
          <w:rFonts w:ascii="Verdana" w:hAnsi="Verdana"/>
          <w:b/>
          <w:sz w:val="20"/>
          <w:szCs w:val="20"/>
          <w:u w:val="double"/>
        </w:rPr>
        <w:t>CURRICULUM VITAE</w:t>
      </w:r>
    </w:p>
    <w:p w14:paraId="6FFFFD27" w14:textId="2546DDEA" w:rsidR="001D68D4" w:rsidRDefault="001D68D4" w:rsidP="001D68D4">
      <w:pPr>
        <w:pStyle w:val="Name"/>
        <w:tabs>
          <w:tab w:val="center" w:pos="3972"/>
          <w:tab w:val="left" w:pos="6855"/>
        </w:tabs>
        <w:jc w:val="left"/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         </w:t>
      </w:r>
    </w:p>
    <w:p w14:paraId="4A94442F" w14:textId="77777777" w:rsidR="001D68D4" w:rsidRDefault="001D68D4" w:rsidP="001D68D4">
      <w:pPr>
        <w:pStyle w:val="Name"/>
        <w:tabs>
          <w:tab w:val="center" w:pos="3972"/>
          <w:tab w:val="left" w:pos="6855"/>
        </w:tabs>
        <w:jc w:val="left"/>
        <w:rPr>
          <w:rFonts w:ascii="Verdana" w:hAnsi="Verdana" w:cs="Times New Roman"/>
          <w:color w:val="000000"/>
          <w:sz w:val="18"/>
          <w:szCs w:val="18"/>
        </w:rPr>
      </w:pPr>
      <w:r w:rsidRPr="001D68D4">
        <w:rPr>
          <w:rFonts w:ascii="Verdana" w:hAnsi="Verdana" w:cs="Times New Roman"/>
          <w:color w:val="000000"/>
          <w:sz w:val="22"/>
          <w:szCs w:val="22"/>
        </w:rPr>
        <w:t>T.Marieswari</w:t>
      </w:r>
    </w:p>
    <w:p w14:paraId="28491EE0" w14:textId="77777777" w:rsidR="001D68D4" w:rsidRPr="001D68D4" w:rsidRDefault="001D68D4" w:rsidP="001D68D4">
      <w:pPr>
        <w:pStyle w:val="Name"/>
        <w:tabs>
          <w:tab w:val="center" w:pos="3972"/>
          <w:tab w:val="left" w:pos="6855"/>
        </w:tabs>
        <w:jc w:val="left"/>
        <w:rPr>
          <w:rFonts w:ascii="Abadi" w:hAnsi="Abadi" w:cs="Times New Roman"/>
          <w:color w:val="000000"/>
          <w:sz w:val="20"/>
        </w:rPr>
      </w:pPr>
      <w:r w:rsidRPr="001D68D4">
        <w:rPr>
          <w:rFonts w:ascii="Verdana" w:hAnsi="Verdana" w:cs="Times New Roman"/>
          <w:color w:val="000000"/>
          <w:sz w:val="20"/>
        </w:rPr>
        <w:t>8925719060</w:t>
      </w:r>
      <w:r>
        <w:rPr>
          <w:rFonts w:ascii="Abadi" w:hAnsi="Abadi" w:cs="Times New Roman"/>
          <w:color w:val="000000"/>
          <w:sz w:val="20"/>
        </w:rPr>
        <w:t xml:space="preserve">  </w:t>
      </w:r>
    </w:p>
    <w:p w14:paraId="7EEDAC6B" w14:textId="0159C708" w:rsidR="00361AB2" w:rsidRPr="001D68D4" w:rsidRDefault="001D68D4" w:rsidP="005845B5">
      <w:pPr>
        <w:pStyle w:val="BulletedList"/>
        <w:numPr>
          <w:ilvl w:val="0"/>
          <w:numId w:val="0"/>
        </w:numPr>
        <w:ind w:left="360" w:hanging="360"/>
        <w:jc w:val="left"/>
        <w:rPr>
          <w:rFonts w:ascii="Verdana" w:hAnsi="Verdana" w:cs="Times New Roman"/>
          <w:b/>
          <w:bCs/>
          <w:color w:val="000000"/>
          <w:sz w:val="18"/>
          <w:szCs w:val="18"/>
        </w:rPr>
      </w:pPr>
      <w:r w:rsidRPr="001D68D4">
        <w:rPr>
          <w:rFonts w:ascii="Verdana" w:hAnsi="Verdana" w:cs="Times New Roman"/>
          <w:b/>
          <w:bCs/>
          <w:color w:val="000000"/>
          <w:sz w:val="18"/>
          <w:szCs w:val="18"/>
        </w:rPr>
        <w:t>marieskumar26@gmail.com</w:t>
      </w:r>
    </w:p>
    <w:p w14:paraId="393673E4" w14:textId="77777777" w:rsidR="00373B31" w:rsidRPr="0083508B" w:rsidRDefault="00373B31" w:rsidP="00373B31">
      <w:pPr>
        <w:pStyle w:val="CategoryHeading"/>
        <w:rPr>
          <w:rFonts w:ascii="Verdana" w:eastAsia="MS Mincho" w:hAnsi="Verdana"/>
          <w:color w:val="000000"/>
          <w:sz w:val="18"/>
          <w:szCs w:val="18"/>
        </w:rPr>
      </w:pPr>
      <w:r w:rsidRPr="0083508B">
        <w:rPr>
          <w:rFonts w:ascii="Verdana" w:eastAsia="MS Mincho" w:hAnsi="Verdana"/>
          <w:color w:val="000000"/>
          <w:sz w:val="18"/>
          <w:szCs w:val="18"/>
        </w:rPr>
        <w:t>Overview</w:t>
      </w:r>
    </w:p>
    <w:p w14:paraId="7908C12D" w14:textId="6F15075F" w:rsidR="00460AA8" w:rsidRPr="00C96705" w:rsidRDefault="00460AA8" w:rsidP="003B598A">
      <w:pPr>
        <w:jc w:val="both"/>
        <w:rPr>
          <w:rFonts w:ascii="Verdana" w:hAnsi="Verdana" w:cs="Times New Roman"/>
          <w:sz w:val="18"/>
          <w:szCs w:val="18"/>
        </w:rPr>
      </w:pPr>
      <w:r w:rsidRPr="00C96705">
        <w:rPr>
          <w:rFonts w:ascii="Verdana" w:hAnsi="Verdana" w:cs="Times New Roman"/>
          <w:sz w:val="18"/>
          <w:szCs w:val="18"/>
        </w:rPr>
        <w:t xml:space="preserve">HR professional with </w:t>
      </w:r>
      <w:r w:rsidR="00645DA4">
        <w:rPr>
          <w:rFonts w:ascii="Verdana" w:hAnsi="Verdana" w:cs="Times New Roman"/>
          <w:b/>
          <w:sz w:val="18"/>
          <w:szCs w:val="18"/>
        </w:rPr>
        <w:t>3</w:t>
      </w:r>
      <w:r w:rsidR="00FA1A02" w:rsidRPr="00C96705">
        <w:rPr>
          <w:rFonts w:ascii="Verdana" w:hAnsi="Verdana" w:cs="Times New Roman"/>
          <w:b/>
          <w:sz w:val="18"/>
          <w:szCs w:val="18"/>
        </w:rPr>
        <w:t xml:space="preserve"> </w:t>
      </w:r>
      <w:r w:rsidRPr="00C96705">
        <w:rPr>
          <w:rFonts w:ascii="Verdana" w:hAnsi="Verdana" w:cs="Times New Roman"/>
          <w:b/>
          <w:sz w:val="18"/>
          <w:szCs w:val="18"/>
        </w:rPr>
        <w:t xml:space="preserve">years </w:t>
      </w:r>
      <w:r w:rsidRPr="00C96705">
        <w:rPr>
          <w:rFonts w:ascii="Verdana" w:hAnsi="Verdana" w:cs="Times New Roman"/>
          <w:sz w:val="18"/>
          <w:szCs w:val="18"/>
        </w:rPr>
        <w:t xml:space="preserve">of experience in </w:t>
      </w:r>
      <w:r w:rsidRPr="00AE2DFB">
        <w:rPr>
          <w:rFonts w:ascii="Verdana" w:hAnsi="Verdana" w:cs="Times New Roman"/>
          <w:b/>
          <w:bCs/>
          <w:sz w:val="18"/>
          <w:szCs w:val="18"/>
        </w:rPr>
        <w:t xml:space="preserve">Human </w:t>
      </w:r>
      <w:r w:rsidR="00F014B4" w:rsidRPr="00AE2DFB">
        <w:rPr>
          <w:rFonts w:ascii="Verdana" w:hAnsi="Verdana" w:cs="Times New Roman"/>
          <w:b/>
          <w:bCs/>
          <w:sz w:val="18"/>
          <w:szCs w:val="18"/>
        </w:rPr>
        <w:t>Resource</w:t>
      </w:r>
      <w:r w:rsidR="00F014B4" w:rsidRPr="00C96705">
        <w:rPr>
          <w:rFonts w:ascii="Verdana" w:hAnsi="Verdana" w:cs="Times New Roman"/>
          <w:sz w:val="18"/>
          <w:szCs w:val="18"/>
        </w:rPr>
        <w:t xml:space="preserve">, </w:t>
      </w:r>
      <w:r w:rsidR="00B76429">
        <w:rPr>
          <w:rFonts w:ascii="Verdana" w:hAnsi="Verdana" w:cs="Times New Roman"/>
          <w:sz w:val="18"/>
          <w:szCs w:val="18"/>
        </w:rPr>
        <w:t xml:space="preserve">Over all </w:t>
      </w:r>
      <w:r w:rsidR="00B76429" w:rsidRPr="00B76429">
        <w:rPr>
          <w:rFonts w:ascii="Verdana" w:hAnsi="Verdana" w:cs="Times New Roman"/>
          <w:b/>
          <w:bCs/>
          <w:sz w:val="18"/>
          <w:szCs w:val="18"/>
        </w:rPr>
        <w:t>5 years</w:t>
      </w:r>
      <w:r w:rsidR="00B76429">
        <w:rPr>
          <w:rFonts w:ascii="Verdana" w:hAnsi="Verdana" w:cs="Times New Roman"/>
          <w:sz w:val="18"/>
          <w:szCs w:val="18"/>
        </w:rPr>
        <w:t xml:space="preserve"> experience </w:t>
      </w:r>
      <w:r w:rsidRPr="00C96705">
        <w:rPr>
          <w:rFonts w:ascii="Verdana" w:hAnsi="Verdana" w:cs="Times New Roman"/>
          <w:sz w:val="18"/>
          <w:szCs w:val="18"/>
        </w:rPr>
        <w:t>and General Administration who aims to carve a path for success in Human Resource Management by perpetual learning and growth with a view to accomplish organizational and professional goals.</w:t>
      </w:r>
    </w:p>
    <w:p w14:paraId="5FE7C2E6" w14:textId="77777777" w:rsidR="00373B31" w:rsidRPr="0083508B" w:rsidRDefault="00373B31" w:rsidP="00373B31">
      <w:pPr>
        <w:pStyle w:val="CategoryHeading"/>
        <w:rPr>
          <w:rFonts w:ascii="Verdana" w:eastAsia="MS Mincho" w:hAnsi="Verdana"/>
          <w:color w:val="000000"/>
          <w:sz w:val="18"/>
          <w:szCs w:val="18"/>
        </w:rPr>
      </w:pPr>
      <w:r w:rsidRPr="0083508B">
        <w:rPr>
          <w:rFonts w:ascii="Verdana" w:eastAsia="MS Mincho" w:hAnsi="Verdana"/>
          <w:color w:val="000000"/>
          <w:sz w:val="18"/>
          <w:szCs w:val="18"/>
        </w:rPr>
        <w:t>Skill summary</w:t>
      </w:r>
    </w:p>
    <w:tbl>
      <w:tblPr>
        <w:tblW w:w="13059" w:type="dxa"/>
        <w:tblLook w:val="0000" w:firstRow="0" w:lastRow="0" w:firstColumn="0" w:lastColumn="0" w:noHBand="0" w:noVBand="0"/>
      </w:tblPr>
      <w:tblGrid>
        <w:gridCol w:w="2820"/>
        <w:gridCol w:w="3899"/>
        <w:gridCol w:w="3170"/>
        <w:gridCol w:w="3170"/>
      </w:tblGrid>
      <w:tr w:rsidR="00203E46" w:rsidRPr="0083508B" w14:paraId="723602D6" w14:textId="71579DB6" w:rsidTr="00203E46">
        <w:trPr>
          <w:trHeight w:val="1106"/>
        </w:trPr>
        <w:tc>
          <w:tcPr>
            <w:tcW w:w="2820" w:type="dxa"/>
          </w:tcPr>
          <w:p w14:paraId="26B1B14C" w14:textId="77777777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>Welfare Measures</w:t>
            </w:r>
          </w:p>
          <w:p w14:paraId="09EB6E6E" w14:textId="77777777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>Employee Engagement</w:t>
            </w:r>
          </w:p>
          <w:p w14:paraId="27F81FD2" w14:textId="77777777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>General Administration</w:t>
            </w:r>
          </w:p>
        </w:tc>
        <w:tc>
          <w:tcPr>
            <w:tcW w:w="3899" w:type="dxa"/>
          </w:tcPr>
          <w:p w14:paraId="74E9750E" w14:textId="77777777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>Training &amp; Development</w:t>
            </w:r>
          </w:p>
          <w:p w14:paraId="3B3C9C03" w14:textId="77777777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>Recruitment &amp;Manpower Budget</w:t>
            </w:r>
          </w:p>
          <w:p w14:paraId="0DE19635" w14:textId="77777777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>Employee relation</w:t>
            </w:r>
          </w:p>
        </w:tc>
        <w:tc>
          <w:tcPr>
            <w:tcW w:w="3170" w:type="dxa"/>
          </w:tcPr>
          <w:p w14:paraId="224C177E" w14:textId="0D705758" w:rsidR="00203E46" w:rsidRPr="0083508B" w:rsidRDefault="00203E46" w:rsidP="008B3E7C">
            <w:pPr>
              <w:pStyle w:val="SkillsList"/>
              <w:ind w:left="0" w:firstLine="0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 w:rsidRPr="0083508B">
              <w:rPr>
                <w:rFonts w:ascii="Verdana" w:hAnsi="Verdana" w:cs="Times New Roman"/>
                <w:sz w:val="18"/>
                <w:szCs w:val="18"/>
              </w:rPr>
              <w:t>Statutory Compliances</w:t>
            </w:r>
            <w:r w:rsidRPr="0083508B">
              <w:rPr>
                <w:rFonts w:ascii="Verdana" w:hAnsi="Verdana" w:cs="Times New Roman"/>
                <w:color w:val="000000"/>
                <w:sz w:val="18"/>
                <w:szCs w:val="18"/>
              </w:rPr>
              <w:t xml:space="preserve">    </w:t>
            </w:r>
          </w:p>
          <w:p w14:paraId="5C2E0501" w14:textId="66365719" w:rsidR="00203E46" w:rsidRPr="0083508B" w:rsidRDefault="00203E46" w:rsidP="008B3E7C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>Contract Labour Management</w:t>
            </w:r>
          </w:p>
          <w:p w14:paraId="33D13B2D" w14:textId="77777777" w:rsidR="00203E46" w:rsidRDefault="00203E46" w:rsidP="005245F7">
            <w:pPr>
              <w:pStyle w:val="SkillsList"/>
              <w:ind w:left="0" w:firstLine="0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>Time Office Management</w:t>
            </w:r>
          </w:p>
          <w:p w14:paraId="6D7E3C5A" w14:textId="07C67BDD" w:rsidR="00046133" w:rsidRDefault="00046133" w:rsidP="005245F7">
            <w:pPr>
              <w:pStyle w:val="SkillsList"/>
              <w:ind w:left="0" w:firstLine="0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  <w:r>
              <w:rPr>
                <w:rFonts w:ascii="Verdana" w:hAnsi="Verdana" w:cs="Times New Roman"/>
                <w:color w:val="000000"/>
                <w:sz w:val="18"/>
                <w:szCs w:val="18"/>
              </w:rPr>
              <w:t xml:space="preserve">ISO 9001-2015 (QMS) </w:t>
            </w:r>
          </w:p>
          <w:p w14:paraId="6C82D519" w14:textId="4C9E18F2" w:rsidR="00203E46" w:rsidRPr="0083508B" w:rsidRDefault="00203E46" w:rsidP="00F72221">
            <w:pPr>
              <w:pStyle w:val="SkillsList"/>
              <w:rPr>
                <w:rFonts w:ascii="Verdana" w:hAnsi="Verdana" w:cs="Times New Roman"/>
                <w:color w:val="000000"/>
                <w:sz w:val="18"/>
                <w:szCs w:val="18"/>
              </w:rPr>
            </w:pPr>
          </w:p>
        </w:tc>
        <w:tc>
          <w:tcPr>
            <w:tcW w:w="3170" w:type="dxa"/>
          </w:tcPr>
          <w:p w14:paraId="494A55C3" w14:textId="77777777" w:rsidR="00203E46" w:rsidRPr="0083508B" w:rsidRDefault="00203E46" w:rsidP="008B3E7C">
            <w:pPr>
              <w:pStyle w:val="SkillsList"/>
              <w:ind w:left="0" w:firstLine="0"/>
              <w:rPr>
                <w:rFonts w:ascii="Verdana" w:hAnsi="Verdana" w:cs="Times New Roman"/>
                <w:sz w:val="18"/>
                <w:szCs w:val="18"/>
              </w:rPr>
            </w:pPr>
          </w:p>
        </w:tc>
      </w:tr>
    </w:tbl>
    <w:p w14:paraId="1D17B52B" w14:textId="77777777" w:rsidR="00283EB3" w:rsidRPr="0083508B" w:rsidRDefault="00373B31" w:rsidP="00283EB3">
      <w:pPr>
        <w:pStyle w:val="CategoryHeading"/>
        <w:rPr>
          <w:rFonts w:ascii="Verdana" w:eastAsia="MS Mincho" w:hAnsi="Verdana"/>
          <w:color w:val="000000"/>
          <w:sz w:val="18"/>
          <w:szCs w:val="18"/>
        </w:rPr>
      </w:pPr>
      <w:r w:rsidRPr="0083508B">
        <w:rPr>
          <w:rFonts w:ascii="Verdana" w:eastAsia="MS Mincho" w:hAnsi="Verdana"/>
          <w:color w:val="000000"/>
          <w:sz w:val="18"/>
          <w:szCs w:val="18"/>
        </w:rPr>
        <w:t>education</w:t>
      </w:r>
    </w:p>
    <w:p w14:paraId="3F5CBD4C" w14:textId="43C9036A" w:rsidR="00283EB3" w:rsidRDefault="00F61196" w:rsidP="00921AF9">
      <w:pPr>
        <w:pStyle w:val="Heading2"/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St Mary’s College</w:t>
      </w:r>
      <w:r w:rsidR="00664FD6">
        <w:rPr>
          <w:rFonts w:ascii="Verdana" w:hAnsi="Verdana" w:cs="Times New Roman"/>
          <w:sz w:val="18"/>
          <w:szCs w:val="18"/>
        </w:rPr>
        <w:t xml:space="preserve"> (</w:t>
      </w:r>
      <w:r>
        <w:rPr>
          <w:rFonts w:ascii="Verdana" w:hAnsi="Verdana" w:cs="Times New Roman"/>
          <w:sz w:val="18"/>
          <w:szCs w:val="18"/>
        </w:rPr>
        <w:t>Autonomous</w:t>
      </w:r>
      <w:r w:rsidR="00664FD6">
        <w:rPr>
          <w:rFonts w:ascii="Verdana" w:hAnsi="Verdana" w:cs="Times New Roman"/>
          <w:sz w:val="18"/>
          <w:szCs w:val="18"/>
        </w:rPr>
        <w:t>),</w:t>
      </w:r>
      <w:r w:rsidR="00246D4D" w:rsidRPr="0083508B">
        <w:rPr>
          <w:rFonts w:ascii="Verdana" w:hAnsi="Verdana" w:cs="Times New Roman"/>
          <w:color w:val="000000"/>
          <w:sz w:val="18"/>
          <w:szCs w:val="18"/>
        </w:rPr>
        <w:t xml:space="preserve"> </w:t>
      </w:r>
      <w:r>
        <w:rPr>
          <w:rFonts w:ascii="Verdana" w:hAnsi="Verdana" w:cs="Times New Roman"/>
          <w:color w:val="000000"/>
          <w:sz w:val="18"/>
          <w:szCs w:val="18"/>
        </w:rPr>
        <w:t>Tuticorin</w:t>
      </w:r>
      <w:r w:rsidR="00246D4D" w:rsidRPr="0083508B">
        <w:rPr>
          <w:rFonts w:ascii="Verdana" w:hAnsi="Verdana" w:cs="Times New Roman"/>
          <w:color w:val="000000"/>
          <w:sz w:val="18"/>
          <w:szCs w:val="18"/>
        </w:rPr>
        <w:t xml:space="preserve">, </w:t>
      </w:r>
      <w:r w:rsidR="00283EB3" w:rsidRPr="0083508B">
        <w:rPr>
          <w:rFonts w:ascii="Verdana" w:hAnsi="Verdana" w:cs="Times New Roman"/>
          <w:color w:val="000000"/>
          <w:sz w:val="18"/>
          <w:szCs w:val="18"/>
        </w:rPr>
        <w:t>T</w:t>
      </w:r>
      <w:r w:rsidR="00246D4D" w:rsidRPr="0083508B">
        <w:rPr>
          <w:rFonts w:ascii="Verdana" w:hAnsi="Verdana" w:cs="Times New Roman"/>
          <w:color w:val="000000"/>
          <w:sz w:val="18"/>
          <w:szCs w:val="18"/>
        </w:rPr>
        <w:t>amil Nadu</w:t>
      </w:r>
      <w:r>
        <w:rPr>
          <w:rFonts w:ascii="Verdana" w:hAnsi="Verdana" w:cs="Times New Roman"/>
          <w:color w:val="000000"/>
          <w:sz w:val="18"/>
          <w:szCs w:val="18"/>
        </w:rPr>
        <w:t xml:space="preserve"> – 628 001</w:t>
      </w:r>
    </w:p>
    <w:p w14:paraId="0FF4D34E" w14:textId="4CD1AA6C" w:rsidR="00A9208F" w:rsidRDefault="008E0C28" w:rsidP="008E0C28">
      <w:pPr>
        <w:rPr>
          <w:b/>
          <w:bCs/>
        </w:rPr>
      </w:pPr>
      <w:r w:rsidRPr="008E0C28">
        <w:rPr>
          <w:b/>
          <w:bCs/>
        </w:rPr>
        <w:t>B.sc-Botany</w:t>
      </w:r>
    </w:p>
    <w:p w14:paraId="3C3E4D4A" w14:textId="77777777" w:rsidR="006B351C" w:rsidRDefault="006B351C" w:rsidP="008E0C28">
      <w:pPr>
        <w:rPr>
          <w:b/>
          <w:bCs/>
        </w:rPr>
      </w:pPr>
    </w:p>
    <w:p w14:paraId="403284E3" w14:textId="1F744AD2" w:rsidR="006B351C" w:rsidRDefault="006B351C" w:rsidP="008E0C28">
      <w:pPr>
        <w:rPr>
          <w:rFonts w:ascii="Verdana" w:hAnsi="Verdana" w:cs="Times New Roman"/>
          <w:b/>
          <w:sz w:val="18"/>
          <w:szCs w:val="18"/>
        </w:rPr>
      </w:pPr>
      <w:r w:rsidRPr="006B351C">
        <w:rPr>
          <w:rFonts w:ascii="Verdana" w:hAnsi="Verdana" w:cs="Times New Roman"/>
          <w:b/>
          <w:sz w:val="18"/>
          <w:szCs w:val="18"/>
        </w:rPr>
        <w:t xml:space="preserve">Madras University, Chennai, Tamil Nadu </w:t>
      </w:r>
      <w:r>
        <w:rPr>
          <w:rFonts w:ascii="Verdana" w:hAnsi="Verdana" w:cs="Times New Roman"/>
          <w:b/>
          <w:sz w:val="18"/>
          <w:szCs w:val="18"/>
        </w:rPr>
        <w:t>–</w:t>
      </w:r>
      <w:r w:rsidRPr="006B351C">
        <w:rPr>
          <w:rFonts w:ascii="Verdana" w:hAnsi="Verdana" w:cs="Times New Roman"/>
          <w:b/>
          <w:sz w:val="18"/>
          <w:szCs w:val="18"/>
        </w:rPr>
        <w:t xml:space="preserve"> </w:t>
      </w:r>
      <w:r>
        <w:rPr>
          <w:rFonts w:ascii="Verdana" w:hAnsi="Verdana" w:cs="Times New Roman"/>
          <w:b/>
          <w:sz w:val="18"/>
          <w:szCs w:val="18"/>
        </w:rPr>
        <w:t>600005</w:t>
      </w:r>
    </w:p>
    <w:p w14:paraId="323F2DCE" w14:textId="21FF51DE" w:rsidR="006B351C" w:rsidRDefault="006B351C" w:rsidP="008E0C28">
      <w:pPr>
        <w:rPr>
          <w:b/>
          <w:bCs/>
        </w:rPr>
      </w:pPr>
      <w:r w:rsidRPr="006B351C">
        <w:rPr>
          <w:b/>
          <w:bCs/>
        </w:rPr>
        <w:t>MBA- Human Resource</w:t>
      </w:r>
      <w:r w:rsidR="00EA3749">
        <w:rPr>
          <w:b/>
          <w:bCs/>
        </w:rPr>
        <w:t xml:space="preserve"> (Pursue)</w:t>
      </w:r>
    </w:p>
    <w:p w14:paraId="559302A2" w14:textId="77777777" w:rsidR="00A9208F" w:rsidRPr="0083508B" w:rsidRDefault="00A9208F" w:rsidP="00A9208F">
      <w:pPr>
        <w:pStyle w:val="CategoryHeading"/>
        <w:rPr>
          <w:rFonts w:ascii="Verdana" w:eastAsia="MS Mincho" w:hAnsi="Verdana"/>
          <w:color w:val="000000"/>
          <w:sz w:val="18"/>
          <w:szCs w:val="18"/>
        </w:rPr>
      </w:pPr>
      <w:r w:rsidRPr="0083508B">
        <w:rPr>
          <w:rFonts w:ascii="Verdana" w:eastAsia="MS Mincho" w:hAnsi="Verdana"/>
          <w:color w:val="000000"/>
          <w:sz w:val="18"/>
          <w:szCs w:val="18"/>
        </w:rPr>
        <w:t>Professional Experience</w:t>
      </w:r>
    </w:p>
    <w:p w14:paraId="03D8F16F" w14:textId="77777777" w:rsidR="00A9208F" w:rsidRPr="0083508B" w:rsidRDefault="00A9208F" w:rsidP="00A9208F">
      <w:pPr>
        <w:pStyle w:val="Heading2"/>
        <w:jc w:val="both"/>
        <w:rPr>
          <w:rStyle w:val="Employer"/>
          <w:rFonts w:ascii="Verdana" w:hAnsi="Verdana" w:cs="Times New Roman"/>
          <w:bCs w:val="0"/>
          <w:noProof/>
          <w:color w:val="000000"/>
          <w:sz w:val="18"/>
          <w:szCs w:val="18"/>
          <w:lang w:val="en-IN" w:eastAsia="en-IN"/>
        </w:rPr>
      </w:pPr>
    </w:p>
    <w:p w14:paraId="34B2F2C3" w14:textId="77777777" w:rsidR="00A9208F" w:rsidRPr="00664FD6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 w:rsidRPr="00664FD6"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 xml:space="preserve">Previous Organization: - M/s </w:t>
      </w:r>
      <w:r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>Blue Dart Express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,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Tuticorin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, From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Feb 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- 201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7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to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June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- 201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9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5017E899" w14:textId="77777777" w:rsidR="00A9208F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Designation: -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Senior Counter Staff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–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Operations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6650D2EE" w14:textId="474F52DE" w:rsidR="00A9208F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</w:p>
    <w:p w14:paraId="4D8B2842" w14:textId="77777777" w:rsidR="00C12D73" w:rsidRPr="00C12D73" w:rsidRDefault="00C12D73" w:rsidP="00C12D73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C12D73">
        <w:rPr>
          <w:rFonts w:ascii="Verdana" w:hAnsi="Verdana"/>
          <w:sz w:val="18"/>
          <w:szCs w:val="18"/>
        </w:rPr>
        <w:t>Greeting customers as when they enter the store.</w:t>
      </w:r>
    </w:p>
    <w:p w14:paraId="6E94521A" w14:textId="77777777" w:rsidR="00C12D73" w:rsidRPr="00C12D73" w:rsidRDefault="00C12D73" w:rsidP="00C12D73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C12D73">
        <w:rPr>
          <w:rFonts w:ascii="Verdana" w:hAnsi="Verdana"/>
          <w:sz w:val="18"/>
          <w:szCs w:val="18"/>
        </w:rPr>
        <w:t>Understanding the customer requirement and specification</w:t>
      </w:r>
    </w:p>
    <w:p w14:paraId="4B1E9F63" w14:textId="77777777" w:rsidR="00C12D73" w:rsidRPr="00C12D73" w:rsidRDefault="00C12D73" w:rsidP="00C12D73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C12D73">
        <w:rPr>
          <w:rFonts w:ascii="Verdana" w:hAnsi="Verdana"/>
          <w:sz w:val="18"/>
          <w:szCs w:val="18"/>
        </w:rPr>
        <w:t>Solving the customers complaints and issues</w:t>
      </w:r>
    </w:p>
    <w:p w14:paraId="70D58130" w14:textId="77777777" w:rsidR="00C12D73" w:rsidRPr="00C12D73" w:rsidRDefault="00C12D73" w:rsidP="00C12D73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C12D73">
        <w:rPr>
          <w:rFonts w:ascii="Verdana" w:hAnsi="Verdana"/>
          <w:sz w:val="18"/>
          <w:szCs w:val="18"/>
        </w:rPr>
        <w:t>Ensure the customer is satisfied with the services.</w:t>
      </w:r>
    </w:p>
    <w:p w14:paraId="49CA01AD" w14:textId="77777777" w:rsidR="00C12D73" w:rsidRPr="00C12D73" w:rsidRDefault="00C12D73" w:rsidP="00C12D73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C12D73">
        <w:rPr>
          <w:rFonts w:ascii="Verdana" w:hAnsi="Verdana"/>
          <w:sz w:val="18"/>
          <w:szCs w:val="18"/>
        </w:rPr>
        <w:t>offering excellent customer service and customer satisfaction.</w:t>
      </w:r>
    </w:p>
    <w:p w14:paraId="5E76E5D6" w14:textId="1601B000" w:rsidR="00A9208F" w:rsidRDefault="00C12D73" w:rsidP="00A9208F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C12D73">
        <w:rPr>
          <w:rFonts w:ascii="Verdana" w:hAnsi="Verdana"/>
          <w:sz w:val="18"/>
          <w:szCs w:val="18"/>
        </w:rPr>
        <w:t>Adhering all the rules and regulation if the organization.</w:t>
      </w:r>
    </w:p>
    <w:p w14:paraId="07540B04" w14:textId="58018FE8" w:rsidR="00A662C7" w:rsidRDefault="00A662C7" w:rsidP="00A9208F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Employee reimbursement check and submit to accounts department</w:t>
      </w:r>
    </w:p>
    <w:p w14:paraId="7E9B188D" w14:textId="3F75A433" w:rsidR="00A662C7" w:rsidRDefault="00A662C7" w:rsidP="00A9208F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83508B">
        <w:rPr>
          <w:rFonts w:ascii="Verdana" w:hAnsi="Verdana"/>
          <w:sz w:val="18"/>
          <w:szCs w:val="18"/>
        </w:rPr>
        <w:t>Ensure the quality of procurement of employee welfare items like shoe, uniform, etc.,</w:t>
      </w:r>
    </w:p>
    <w:p w14:paraId="5400CEFE" w14:textId="77777777" w:rsidR="00A662C7" w:rsidRPr="0083508B" w:rsidRDefault="00A662C7" w:rsidP="00A662C7">
      <w:pPr>
        <w:numPr>
          <w:ilvl w:val="0"/>
          <w:numId w:val="6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Monitoring Housekeeping time sheet.</w:t>
      </w:r>
    </w:p>
    <w:p w14:paraId="4B59FAD1" w14:textId="77777777" w:rsidR="00A662C7" w:rsidRDefault="00A662C7" w:rsidP="00A662C7">
      <w:pPr>
        <w:numPr>
          <w:ilvl w:val="0"/>
          <w:numId w:val="6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Responsible &amp; handled for security Office and Management.</w:t>
      </w:r>
    </w:p>
    <w:p w14:paraId="5511EAE3" w14:textId="77777777" w:rsidR="009D2F16" w:rsidRPr="0083508B" w:rsidRDefault="009D2F16" w:rsidP="009D2F16">
      <w:pPr>
        <w:numPr>
          <w:ilvl w:val="0"/>
          <w:numId w:val="6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Ensuring and monitoring House Keeping service to meet the organizational requirements.</w:t>
      </w:r>
    </w:p>
    <w:p w14:paraId="18BAE5E3" w14:textId="77777777" w:rsidR="009D2F16" w:rsidRPr="0083508B" w:rsidRDefault="009D2F16" w:rsidP="009D2F16">
      <w:pPr>
        <w:ind w:left="720"/>
        <w:jc w:val="both"/>
        <w:rPr>
          <w:rFonts w:ascii="Verdana" w:hAnsi="Verdana" w:cs="Times New Roman"/>
          <w:sz w:val="18"/>
          <w:szCs w:val="18"/>
        </w:rPr>
      </w:pPr>
    </w:p>
    <w:p w14:paraId="09BDDE2B" w14:textId="77777777" w:rsidR="00A662C7" w:rsidRPr="00C12D73" w:rsidRDefault="00A662C7" w:rsidP="00A662C7">
      <w:pPr>
        <w:pStyle w:val="ListParagraph"/>
        <w:jc w:val="both"/>
        <w:rPr>
          <w:rStyle w:val="JobChar"/>
          <w:rFonts w:ascii="Verdana" w:hAnsi="Verdana" w:cs="Times New Roman"/>
          <w:sz w:val="18"/>
          <w:szCs w:val="18"/>
        </w:rPr>
      </w:pPr>
    </w:p>
    <w:p w14:paraId="4043138B" w14:textId="77777777" w:rsidR="00A9208F" w:rsidRPr="00664FD6" w:rsidRDefault="00A9208F" w:rsidP="00A9208F">
      <w:pPr>
        <w:jc w:val="both"/>
        <w:rPr>
          <w:rStyle w:val="JobChar"/>
          <w:rFonts w:ascii="Verdana" w:hAnsi="Verdana" w:cs="Times New Roman"/>
          <w:color w:val="000000"/>
          <w:sz w:val="18"/>
          <w:szCs w:val="18"/>
        </w:rPr>
      </w:pPr>
    </w:p>
    <w:p w14:paraId="68518CCB" w14:textId="77777777" w:rsidR="00A9208F" w:rsidRPr="00664FD6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 w:rsidRPr="00664FD6"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>Pr</w:t>
      </w:r>
      <w:r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 xml:space="preserve">evious </w:t>
      </w:r>
      <w:r w:rsidRPr="00664FD6"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 xml:space="preserve">Organization: - M/s </w:t>
      </w:r>
      <w:r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>Ramesh Flowers</w:t>
      </w:r>
      <w:r w:rsidRPr="00664FD6"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 xml:space="preserve"> Pvt Ltd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,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(Manufacturing Company)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Tuticorin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, From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Sep 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- 201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9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to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May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- 20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20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1B9324A9" w14:textId="77777777" w:rsidR="00A9208F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</w:p>
    <w:p w14:paraId="76F223DC" w14:textId="3E0D64F1" w:rsidR="00A9208F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Designation: -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Executive 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– </w:t>
      </w:r>
      <w:r w:rsidR="003A4EA1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MS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651FC44A" w14:textId="43283A31" w:rsidR="00C12D73" w:rsidRPr="008E0C28" w:rsidRDefault="00C12D73" w:rsidP="00645DA4">
      <w:pPr>
        <w:jc w:val="both"/>
        <w:rPr>
          <w:rFonts w:ascii="Verdana" w:hAnsi="Verdana"/>
          <w:sz w:val="18"/>
          <w:szCs w:val="18"/>
        </w:rPr>
      </w:pPr>
    </w:p>
    <w:p w14:paraId="1BC57DD5" w14:textId="77777777" w:rsidR="00C12D73" w:rsidRPr="0083508B" w:rsidRDefault="00C12D73" w:rsidP="00C12D73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Administration of welfare measures such as transport, Canteen, restrooms, lockers, and etc. </w:t>
      </w:r>
    </w:p>
    <w:p w14:paraId="5A721113" w14:textId="7F893E74" w:rsidR="00C12D73" w:rsidRDefault="00C12D73" w:rsidP="00C12D73">
      <w:pPr>
        <w:pStyle w:val="NoSpacing"/>
        <w:numPr>
          <w:ilvl w:val="0"/>
          <w:numId w:val="9"/>
        </w:numPr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Manage all courier </w:t>
      </w:r>
      <w:r w:rsidR="00AE2DFB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related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tasks and prepare the waybill and submit to </w:t>
      </w:r>
      <w:r w:rsidR="00AE2DFB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dispatch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section</w:t>
      </w:r>
      <w:r w:rsidR="003A4EA1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63692D7B" w14:textId="7F09D98A" w:rsidR="00C12D73" w:rsidRDefault="00C12D73" w:rsidP="00C12D73">
      <w:pPr>
        <w:pStyle w:val="NoSpacing"/>
        <w:numPr>
          <w:ilvl w:val="0"/>
          <w:numId w:val="9"/>
        </w:numPr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Raise the Pickup </w:t>
      </w:r>
      <w:r w:rsidR="00AE2DFB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scheduled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to the </w:t>
      </w:r>
      <w:r w:rsidR="00AE2DFB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courier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company</w:t>
      </w:r>
      <w:r w:rsidR="003A4EA1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47FF00D2" w14:textId="623F7ECC" w:rsidR="003A4EA1" w:rsidRDefault="00AE2DFB" w:rsidP="003A4EA1">
      <w:pPr>
        <w:pStyle w:val="NoSpacing"/>
        <w:numPr>
          <w:ilvl w:val="0"/>
          <w:numId w:val="9"/>
        </w:numPr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Generate</w:t>
      </w:r>
      <w:r w:rsidR="003A4EA1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Eway-Bill and Bill of entry based on the shipment value.</w:t>
      </w:r>
    </w:p>
    <w:p w14:paraId="5F4E5C2B" w14:textId="0C52D613" w:rsidR="00645DA4" w:rsidRPr="00645DA4" w:rsidRDefault="003A4EA1" w:rsidP="00645DA4">
      <w:pPr>
        <w:pStyle w:val="NoSpacing"/>
        <w:numPr>
          <w:ilvl w:val="0"/>
          <w:numId w:val="9"/>
        </w:numPr>
        <w:rPr>
          <w:rFonts w:ascii="Verdana" w:hAnsi="Verdana"/>
          <w:color w:val="000000"/>
          <w:sz w:val="18"/>
          <w:szCs w:val="18"/>
        </w:rPr>
      </w:pP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Coordinate with </w:t>
      </w:r>
      <w:r w:rsidR="00AE2DFB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customs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for the import shipment duty related queries.</w:t>
      </w:r>
    </w:p>
    <w:p w14:paraId="5C32CC10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Ensure the quality of procurement of employee welfare items like shoe, uniform, etc.,</w:t>
      </w:r>
    </w:p>
    <w:p w14:paraId="23CB77FA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Attending interpersonal issues arising at work place &amp; initiating motivational activities.</w:t>
      </w:r>
    </w:p>
    <w:p w14:paraId="4FC67674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Ensuring and monitoring House Keeping service to meet the organizational requirements.</w:t>
      </w:r>
    </w:p>
    <w:p w14:paraId="0BBB28AB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Responsible &amp; handled for security Office and Management.</w:t>
      </w:r>
    </w:p>
    <w:p w14:paraId="2613EA82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lastRenderedPageBreak/>
        <w:t>Responsible &amp;Handled for Canteen Management.</w:t>
      </w:r>
    </w:p>
    <w:p w14:paraId="65185484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Maintaining Employee personal file with all relevant records.</w:t>
      </w:r>
    </w:p>
    <w:p w14:paraId="716F3D3E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Bank account opening, ID card issuing etc.</w:t>
      </w:r>
    </w:p>
    <w:p w14:paraId="538D65F0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Monitoring Housekeeping time sheet.</w:t>
      </w:r>
    </w:p>
    <w:p w14:paraId="728C901C" w14:textId="77777777" w:rsidR="00645DA4" w:rsidRPr="0083508B" w:rsidRDefault="00645DA4" w:rsidP="00645DA4">
      <w:pPr>
        <w:numPr>
          <w:ilvl w:val="0"/>
          <w:numId w:val="9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Monitoring Contract time card on time.</w:t>
      </w:r>
    </w:p>
    <w:p w14:paraId="75140F6B" w14:textId="3FB130E9" w:rsidR="00645DA4" w:rsidRPr="00645DA4" w:rsidRDefault="00645DA4" w:rsidP="00645DA4">
      <w:pPr>
        <w:numPr>
          <w:ilvl w:val="0"/>
          <w:numId w:val="9"/>
        </w:numPr>
        <w:jc w:val="both"/>
        <w:rPr>
          <w:rFonts w:ascii="Verdana" w:hAnsi="Verdana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Single point of contact for the vendor for payment, resolving queries etc.,</w:t>
      </w:r>
    </w:p>
    <w:p w14:paraId="13C706FD" w14:textId="77777777" w:rsidR="00645DA4" w:rsidRPr="0083508B" w:rsidRDefault="00645DA4" w:rsidP="00645DA4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Planning, organizing and executing Engagement activities keeping in view the interests and talents of associates in the organization.</w:t>
      </w:r>
    </w:p>
    <w:p w14:paraId="5563E6CF" w14:textId="77777777" w:rsidR="00645DA4" w:rsidRPr="0083508B" w:rsidRDefault="00645DA4" w:rsidP="00645DA4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Reporting and suggesting the management to take appropriate actions based on the employee’s pulse.</w:t>
      </w:r>
    </w:p>
    <w:p w14:paraId="749A774D" w14:textId="77777777" w:rsidR="00645DA4" w:rsidRPr="0083508B" w:rsidRDefault="00645DA4" w:rsidP="00645DA4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Conduct Festival celebrations, Safety Day, Birthday celebrations, Annual Sports activities, etc.</w:t>
      </w:r>
    </w:p>
    <w:p w14:paraId="64DFB896" w14:textId="77777777" w:rsidR="00645DA4" w:rsidRPr="0083508B" w:rsidRDefault="00645DA4" w:rsidP="00645DA4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Played pivotal role in design, implementation of suggestion scheme and playing significant role in carrying out suggestion scheme successfully by engaging workmen to provide 5 suggestions per month.</w:t>
      </w:r>
    </w:p>
    <w:p w14:paraId="2E7D30D4" w14:textId="77777777" w:rsidR="00645DA4" w:rsidRPr="00645DA4" w:rsidRDefault="00645DA4" w:rsidP="00645DA4">
      <w:pPr>
        <w:jc w:val="both"/>
        <w:rPr>
          <w:rStyle w:val="JobChar"/>
          <w:rFonts w:ascii="Verdana" w:hAnsi="Verdana"/>
          <w:sz w:val="18"/>
          <w:szCs w:val="18"/>
        </w:rPr>
      </w:pPr>
    </w:p>
    <w:p w14:paraId="33EF1AA8" w14:textId="77777777" w:rsidR="00A9208F" w:rsidRDefault="00A9208F" w:rsidP="00A9208F">
      <w:pPr>
        <w:pStyle w:val="NoSpacing"/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</w:pPr>
    </w:p>
    <w:p w14:paraId="1024EBFF" w14:textId="32DF19D7" w:rsidR="00A9208F" w:rsidRPr="00664FD6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  <w:r w:rsidRPr="00664FD6"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 xml:space="preserve">Present Organization: - M/s </w:t>
      </w:r>
      <w:r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 xml:space="preserve">Vitalcore Industrials </w:t>
      </w:r>
      <w:r w:rsidRPr="00664FD6">
        <w:rPr>
          <w:rStyle w:val="JobChar"/>
          <w:rFonts w:ascii="Verdana" w:eastAsia="Calibri" w:hAnsi="Verdana" w:cs="Times New Roman"/>
          <w:b/>
          <w:color w:val="000000"/>
          <w:sz w:val="18"/>
          <w:szCs w:val="18"/>
        </w:rPr>
        <w:t>Pvt Ltd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Vettuvankeni, Chennai – 600115 From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June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202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2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 to till date.</w:t>
      </w:r>
    </w:p>
    <w:p w14:paraId="737E5207" w14:textId="77777777" w:rsidR="00A9208F" w:rsidRPr="00664FD6" w:rsidRDefault="00A9208F" w:rsidP="00A9208F">
      <w:pPr>
        <w:pStyle w:val="NoSpacing"/>
        <w:rPr>
          <w:rStyle w:val="JobChar"/>
          <w:rFonts w:ascii="Verdana" w:eastAsia="Calibri" w:hAnsi="Verdana" w:cs="Times New Roman"/>
          <w:color w:val="000000"/>
          <w:sz w:val="18"/>
          <w:szCs w:val="18"/>
        </w:rPr>
      </w:pPr>
    </w:p>
    <w:p w14:paraId="501DBFD1" w14:textId="77777777" w:rsidR="00A9208F" w:rsidRPr="008E0C28" w:rsidRDefault="00A9208F" w:rsidP="00A9208F">
      <w:pPr>
        <w:pStyle w:val="NoSpacing"/>
      </w:pP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 xml:space="preserve">Designation: - </w:t>
      </w:r>
      <w:r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Executive– HR&amp;Admin</w:t>
      </w:r>
      <w:r w:rsidRPr="00664FD6">
        <w:rPr>
          <w:rStyle w:val="JobChar"/>
          <w:rFonts w:ascii="Verdana" w:eastAsia="Calibri" w:hAnsi="Verdana" w:cs="Times New Roman"/>
          <w:color w:val="000000"/>
          <w:sz w:val="18"/>
          <w:szCs w:val="18"/>
        </w:rPr>
        <w:t>.</w:t>
      </w:r>
    </w:p>
    <w:p w14:paraId="281C025A" w14:textId="77777777" w:rsidR="00A9208F" w:rsidRPr="008E0C28" w:rsidRDefault="00A9208F" w:rsidP="008E0C28">
      <w:pPr>
        <w:rPr>
          <w:b/>
          <w:bCs/>
        </w:rPr>
      </w:pPr>
    </w:p>
    <w:p w14:paraId="78B03D86" w14:textId="77777777" w:rsidR="008A550C" w:rsidRPr="0083508B" w:rsidRDefault="008A550C" w:rsidP="008A550C">
      <w:pPr>
        <w:pStyle w:val="CategoryHeading"/>
        <w:rPr>
          <w:rFonts w:ascii="Verdana" w:eastAsia="MS Mincho" w:hAnsi="Verdana"/>
          <w:color w:val="000000"/>
          <w:sz w:val="18"/>
          <w:szCs w:val="18"/>
        </w:rPr>
      </w:pPr>
      <w:r w:rsidRPr="0083508B">
        <w:rPr>
          <w:rFonts w:ascii="Verdana" w:eastAsia="MS Mincho" w:hAnsi="Verdana"/>
          <w:color w:val="000000"/>
          <w:sz w:val="18"/>
          <w:szCs w:val="18"/>
        </w:rPr>
        <w:t>Core Competencies &amp; Re</w:t>
      </w:r>
      <w:r w:rsidR="00542F7D" w:rsidRPr="0083508B">
        <w:rPr>
          <w:rFonts w:ascii="Verdana" w:eastAsia="MS Mincho" w:hAnsi="Verdana"/>
          <w:color w:val="000000"/>
          <w:sz w:val="18"/>
          <w:szCs w:val="18"/>
        </w:rPr>
        <w:t>sponsibilities</w:t>
      </w:r>
    </w:p>
    <w:p w14:paraId="1C353BB6" w14:textId="77777777" w:rsidR="00415944" w:rsidRPr="00F962D7" w:rsidRDefault="00415944" w:rsidP="00415944">
      <w:pPr>
        <w:pStyle w:val="Heading3"/>
        <w:keepNext/>
        <w:numPr>
          <w:ilvl w:val="2"/>
          <w:numId w:val="0"/>
        </w:numPr>
        <w:suppressAutoHyphens/>
        <w:autoSpaceDE/>
        <w:autoSpaceDN/>
        <w:adjustRightInd/>
        <w:spacing w:after="0" w:line="288" w:lineRule="atLeast"/>
        <w:rPr>
          <w:rFonts w:ascii="Verdana" w:hAnsi="Verdana" w:cs="Times New Roman"/>
          <w:kern w:val="1"/>
          <w:sz w:val="18"/>
          <w:szCs w:val="18"/>
          <w:u w:val="single"/>
        </w:rPr>
      </w:pPr>
      <w:r w:rsidRPr="0083508B">
        <w:rPr>
          <w:rFonts w:ascii="Verdana" w:hAnsi="Verdana" w:cs="Times New Roman"/>
          <w:kern w:val="1"/>
          <w:sz w:val="18"/>
          <w:szCs w:val="18"/>
          <w:u w:val="single"/>
        </w:rPr>
        <w:t>Sta</w:t>
      </w:r>
      <w:r w:rsidRPr="00F962D7">
        <w:rPr>
          <w:rFonts w:ascii="Verdana" w:hAnsi="Verdana" w:cs="Times New Roman"/>
          <w:kern w:val="1"/>
          <w:sz w:val="18"/>
          <w:szCs w:val="18"/>
          <w:u w:val="single"/>
        </w:rPr>
        <w:t>tutory Compliances:</w:t>
      </w:r>
    </w:p>
    <w:p w14:paraId="5E58D2D8" w14:textId="77777777" w:rsidR="007A0AE6" w:rsidRPr="00F962D7" w:rsidRDefault="007A0AE6" w:rsidP="007A0AE6"/>
    <w:p w14:paraId="604369D3" w14:textId="77777777" w:rsidR="005245F7" w:rsidRPr="00F962D7" w:rsidRDefault="005245F7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  <w:r w:rsidRPr="00F962D7">
        <w:rPr>
          <w:rFonts w:ascii="Verdana" w:hAnsi="Verdana"/>
          <w:b/>
          <w:bCs/>
          <w:i/>
          <w:sz w:val="18"/>
          <w:szCs w:val="18"/>
          <w:u w:val="single"/>
        </w:rPr>
        <w:t xml:space="preserve">A) Factories Act, 1948:- </w:t>
      </w:r>
    </w:p>
    <w:p w14:paraId="153FA86F" w14:textId="77777777" w:rsidR="005245F7" w:rsidRPr="00F962D7" w:rsidRDefault="005245F7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Half Yearly return (form 21), Annual Return (form 22), Compliances to through DISH Portal.</w:t>
      </w:r>
    </w:p>
    <w:p w14:paraId="462D6990" w14:textId="77777777" w:rsidR="005245F7" w:rsidRPr="00F962D7" w:rsidRDefault="005245F7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Maintain Inspection Book and action on instructions of factory inspector</w:t>
      </w:r>
    </w:p>
    <w:p w14:paraId="57379ED7" w14:textId="77777777" w:rsidR="005245F7" w:rsidRPr="00F962D7" w:rsidRDefault="005245F7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Updating of Muster-cum-wage Register, Leave with Wage Register</w:t>
      </w:r>
    </w:p>
    <w:p w14:paraId="0BD57CAB" w14:textId="77777777" w:rsidR="005245F7" w:rsidRPr="00F962D7" w:rsidRDefault="005245F7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Calculation of Annual Leaves and preparation of Leave Cards.</w:t>
      </w:r>
    </w:p>
    <w:p w14:paraId="181C6871" w14:textId="77777777" w:rsidR="005245F7" w:rsidRPr="00F962D7" w:rsidRDefault="005245F7">
      <w:pPr>
        <w:pStyle w:val="ListParagraph"/>
        <w:numPr>
          <w:ilvl w:val="0"/>
          <w:numId w:val="6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 xml:space="preserve">Handled inspection with factory inspector and compliances against his remarks </w:t>
      </w:r>
    </w:p>
    <w:p w14:paraId="14DF72FF" w14:textId="77777777" w:rsidR="005245F7" w:rsidRPr="00F962D7" w:rsidRDefault="005245F7" w:rsidP="005245F7">
      <w:pPr>
        <w:ind w:left="1080"/>
        <w:jc w:val="both"/>
        <w:rPr>
          <w:rFonts w:ascii="Verdana" w:hAnsi="Verdana"/>
          <w:sz w:val="18"/>
          <w:szCs w:val="18"/>
        </w:rPr>
      </w:pPr>
    </w:p>
    <w:p w14:paraId="5B4B601A" w14:textId="3EB41FAF" w:rsidR="005245F7" w:rsidRPr="00F962D7" w:rsidRDefault="005245F7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  <w:r w:rsidRPr="00F962D7">
        <w:rPr>
          <w:rFonts w:ascii="Verdana" w:hAnsi="Verdana"/>
          <w:b/>
          <w:bCs/>
          <w:i/>
          <w:sz w:val="18"/>
          <w:szCs w:val="18"/>
          <w:u w:val="single"/>
        </w:rPr>
        <w:t>B) PF Act, 1952:-</w:t>
      </w:r>
    </w:p>
    <w:p w14:paraId="5FB82F26" w14:textId="77777777" w:rsidR="005245F7" w:rsidRPr="00F962D7" w:rsidRDefault="005245F7">
      <w:pPr>
        <w:pStyle w:val="ListParagraph"/>
        <w:numPr>
          <w:ilvl w:val="0"/>
          <w:numId w:val="7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 xml:space="preserve">PF claim settlements – Form 19 &amp; 10-C </w:t>
      </w:r>
    </w:p>
    <w:p w14:paraId="37F5A8AF" w14:textId="77777777" w:rsidR="005245F7" w:rsidRPr="00F962D7" w:rsidRDefault="005245F7">
      <w:pPr>
        <w:pStyle w:val="ListParagraph"/>
        <w:numPr>
          <w:ilvl w:val="0"/>
          <w:numId w:val="7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Loan/Advance from the PF (form 31)</w:t>
      </w:r>
    </w:p>
    <w:p w14:paraId="66552048" w14:textId="77777777" w:rsidR="005245F7" w:rsidRPr="00F962D7" w:rsidRDefault="005245F7">
      <w:pPr>
        <w:pStyle w:val="ListParagraph"/>
        <w:numPr>
          <w:ilvl w:val="0"/>
          <w:numId w:val="7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Maintain PF Register.</w:t>
      </w:r>
    </w:p>
    <w:p w14:paraId="6AC45AC5" w14:textId="77777777" w:rsidR="005245F7" w:rsidRPr="00F962D7" w:rsidRDefault="005245F7">
      <w:pPr>
        <w:pStyle w:val="ListParagraph"/>
        <w:numPr>
          <w:ilvl w:val="0"/>
          <w:numId w:val="7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Handled PF Inspection and compliances against his remarks</w:t>
      </w:r>
    </w:p>
    <w:p w14:paraId="09DB37FF" w14:textId="77777777" w:rsidR="005245F7" w:rsidRPr="00F962D7" w:rsidRDefault="005245F7">
      <w:pPr>
        <w:pStyle w:val="ListParagraph"/>
        <w:numPr>
          <w:ilvl w:val="0"/>
          <w:numId w:val="7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 xml:space="preserve">Online PF Transfer Claims </w:t>
      </w:r>
    </w:p>
    <w:p w14:paraId="39FFF1DA" w14:textId="77777777" w:rsidR="005245F7" w:rsidRPr="00F962D7" w:rsidRDefault="005245F7" w:rsidP="005245F7">
      <w:pPr>
        <w:ind w:left="1080"/>
        <w:jc w:val="both"/>
        <w:rPr>
          <w:rFonts w:ascii="Verdana" w:hAnsi="Verdana"/>
          <w:sz w:val="18"/>
          <w:szCs w:val="18"/>
        </w:rPr>
      </w:pPr>
    </w:p>
    <w:p w14:paraId="2AEE0539" w14:textId="77777777" w:rsidR="005245F7" w:rsidRPr="00F962D7" w:rsidRDefault="005245F7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  <w:r w:rsidRPr="00F962D7">
        <w:rPr>
          <w:rFonts w:ascii="Verdana" w:hAnsi="Verdana"/>
          <w:b/>
          <w:bCs/>
          <w:i/>
          <w:sz w:val="18"/>
          <w:szCs w:val="18"/>
          <w:u w:val="single"/>
        </w:rPr>
        <w:t>C) ESIC Act, 1948:-</w:t>
      </w:r>
    </w:p>
    <w:p w14:paraId="7CBA2A09" w14:textId="77777777" w:rsidR="005245F7" w:rsidRPr="00F962D7" w:rsidRDefault="005245F7" w:rsidP="005245F7">
      <w:pPr>
        <w:ind w:firstLine="360"/>
        <w:jc w:val="both"/>
        <w:rPr>
          <w:rFonts w:ascii="Verdana" w:hAnsi="Verdana"/>
          <w:i/>
          <w:sz w:val="18"/>
          <w:szCs w:val="18"/>
          <w:u w:val="single"/>
        </w:rPr>
      </w:pPr>
    </w:p>
    <w:p w14:paraId="084B2B0F" w14:textId="77777777" w:rsidR="005245F7" w:rsidRPr="00F962D7" w:rsidRDefault="005245F7">
      <w:pPr>
        <w:pStyle w:val="ListParagraph"/>
        <w:numPr>
          <w:ilvl w:val="0"/>
          <w:numId w:val="5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 xml:space="preserve">Generating Temporary Identification Certificate  </w:t>
      </w:r>
    </w:p>
    <w:p w14:paraId="2622CAF3" w14:textId="77777777" w:rsidR="005245F7" w:rsidRPr="00F962D7" w:rsidRDefault="005245F7">
      <w:pPr>
        <w:pStyle w:val="ListParagraph"/>
        <w:numPr>
          <w:ilvl w:val="0"/>
          <w:numId w:val="5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Maintaining Accident Register (Form 11)</w:t>
      </w:r>
    </w:p>
    <w:p w14:paraId="1FD09256" w14:textId="77777777" w:rsidR="005245F7" w:rsidRPr="00F962D7" w:rsidRDefault="005245F7">
      <w:pPr>
        <w:pStyle w:val="ListParagraph"/>
        <w:numPr>
          <w:ilvl w:val="0"/>
          <w:numId w:val="5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Maintaining ESIC Inspection Book</w:t>
      </w:r>
    </w:p>
    <w:p w14:paraId="1F8AC0B7" w14:textId="77777777" w:rsidR="005245F7" w:rsidRPr="00F962D7" w:rsidRDefault="005245F7" w:rsidP="005245F7">
      <w:pPr>
        <w:jc w:val="both"/>
        <w:rPr>
          <w:rFonts w:ascii="Verdana" w:hAnsi="Verdana" w:cs="Arial"/>
          <w:sz w:val="18"/>
          <w:szCs w:val="18"/>
        </w:rPr>
      </w:pPr>
    </w:p>
    <w:p w14:paraId="290FED4C" w14:textId="77777777" w:rsidR="005245F7" w:rsidRPr="00F962D7" w:rsidRDefault="005245F7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  <w:r w:rsidRPr="00F962D7">
        <w:rPr>
          <w:rFonts w:ascii="Verdana" w:hAnsi="Verdana" w:cs="Arial"/>
          <w:i/>
          <w:sz w:val="18"/>
          <w:szCs w:val="18"/>
        </w:rPr>
        <w:t xml:space="preserve"> </w:t>
      </w:r>
      <w:r w:rsidRPr="00F962D7">
        <w:rPr>
          <w:rFonts w:ascii="Verdana" w:hAnsi="Verdana"/>
          <w:b/>
          <w:bCs/>
          <w:i/>
          <w:sz w:val="18"/>
          <w:szCs w:val="18"/>
          <w:u w:val="single"/>
        </w:rPr>
        <w:t xml:space="preserve">   D) Other Legal Compliances </w:t>
      </w:r>
    </w:p>
    <w:p w14:paraId="630F34A7" w14:textId="77777777" w:rsidR="005245F7" w:rsidRPr="00F962D7" w:rsidRDefault="005245F7">
      <w:pPr>
        <w:pStyle w:val="ListParagraph"/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Annual Bonus Calculation. Maintain Record in Form C, Form D – Annual Return as per Bonus Act.</w:t>
      </w:r>
    </w:p>
    <w:p w14:paraId="5963E5C6" w14:textId="77777777" w:rsidR="005245F7" w:rsidRPr="00F962D7" w:rsidRDefault="005245F7">
      <w:pPr>
        <w:pStyle w:val="ListParagraph"/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W.C. Policy</w:t>
      </w:r>
    </w:p>
    <w:p w14:paraId="6872C77A" w14:textId="77777777" w:rsidR="005245F7" w:rsidRPr="00F962D7" w:rsidRDefault="005245F7">
      <w:pPr>
        <w:pStyle w:val="ListParagraph"/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 xml:space="preserve">Filling such forms, F-Nomination, I-Application for Gratuity, Calculation of Gratuity </w:t>
      </w:r>
    </w:p>
    <w:p w14:paraId="165B7867" w14:textId="77777777" w:rsidR="005245F7" w:rsidRPr="00F962D7" w:rsidRDefault="005245F7">
      <w:pPr>
        <w:pStyle w:val="ListParagraph"/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Calculation and Fixation of Basic &amp; DA as per Minimum Wages Act, 1948 according to Skilled, Semi-skilled and Unskilled.</w:t>
      </w:r>
    </w:p>
    <w:p w14:paraId="4E26BC2B" w14:textId="77777777" w:rsidR="005245F7" w:rsidRPr="00F962D7" w:rsidRDefault="005245F7">
      <w:pPr>
        <w:pStyle w:val="ListParagraph"/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 xml:space="preserve">Submission of Return of LWF (form A), calculate contribution.  </w:t>
      </w:r>
    </w:p>
    <w:p w14:paraId="06C063D2" w14:textId="77777777" w:rsidR="005245F7" w:rsidRPr="00F962D7" w:rsidRDefault="005245F7">
      <w:pPr>
        <w:pStyle w:val="ListParagraph"/>
        <w:numPr>
          <w:ilvl w:val="0"/>
          <w:numId w:val="4"/>
        </w:numPr>
        <w:jc w:val="both"/>
        <w:rPr>
          <w:rFonts w:ascii="Verdana" w:hAnsi="Verdana"/>
          <w:sz w:val="18"/>
          <w:szCs w:val="18"/>
        </w:rPr>
      </w:pPr>
      <w:r w:rsidRPr="00F962D7">
        <w:rPr>
          <w:rFonts w:ascii="Verdana" w:hAnsi="Verdana"/>
          <w:sz w:val="18"/>
          <w:szCs w:val="18"/>
        </w:rPr>
        <w:t>Maintaining Statutory Registers.</w:t>
      </w:r>
    </w:p>
    <w:p w14:paraId="1DC21D86" w14:textId="77777777" w:rsidR="005245F7" w:rsidRDefault="005245F7" w:rsidP="005245F7">
      <w:pPr>
        <w:jc w:val="both"/>
        <w:rPr>
          <w:rFonts w:ascii="Verdana" w:hAnsi="Verdana"/>
          <w:b/>
          <w:bCs/>
          <w:sz w:val="18"/>
          <w:szCs w:val="18"/>
        </w:rPr>
      </w:pPr>
    </w:p>
    <w:p w14:paraId="0CF7C284" w14:textId="77777777" w:rsidR="00AE2DFB" w:rsidRPr="00AE43BF" w:rsidRDefault="00AE2DFB" w:rsidP="005245F7">
      <w:pPr>
        <w:jc w:val="both"/>
        <w:rPr>
          <w:rFonts w:ascii="Verdana" w:hAnsi="Verdana"/>
          <w:b/>
          <w:bCs/>
          <w:sz w:val="18"/>
          <w:szCs w:val="18"/>
        </w:rPr>
      </w:pPr>
    </w:p>
    <w:p w14:paraId="3AF353EE" w14:textId="77777777" w:rsidR="005245F7" w:rsidRDefault="005245F7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  <w:r w:rsidRPr="00AE43BF">
        <w:rPr>
          <w:rFonts w:ascii="Verdana" w:hAnsi="Verdana"/>
          <w:b/>
          <w:bCs/>
          <w:i/>
          <w:sz w:val="18"/>
          <w:szCs w:val="18"/>
          <w:u w:val="single"/>
        </w:rPr>
        <w:t>E) Contract Labour (R&amp;A) Act, 1970</w:t>
      </w:r>
    </w:p>
    <w:p w14:paraId="4A7B641B" w14:textId="77777777" w:rsidR="00AE2DFB" w:rsidRDefault="00AE2DFB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</w:p>
    <w:p w14:paraId="20A6565E" w14:textId="77777777" w:rsidR="00AE2DFB" w:rsidRPr="00AE43BF" w:rsidRDefault="00AE2DFB" w:rsidP="005245F7">
      <w:pPr>
        <w:ind w:firstLine="360"/>
        <w:jc w:val="both"/>
        <w:rPr>
          <w:rFonts w:ascii="Verdana" w:hAnsi="Verdana"/>
          <w:b/>
          <w:bCs/>
          <w:i/>
          <w:sz w:val="18"/>
          <w:szCs w:val="18"/>
          <w:u w:val="single"/>
        </w:rPr>
      </w:pPr>
    </w:p>
    <w:p w14:paraId="23E7986C" w14:textId="77777777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Contract agreement (considering terms &amp; conditions)</w:t>
      </w:r>
    </w:p>
    <w:p w14:paraId="06CF1B3D" w14:textId="0E2C8DE5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 xml:space="preserve">Preparation and Submission of documents to Registering Certificate such as, Registration Form-1, </w:t>
      </w:r>
    </w:p>
    <w:p w14:paraId="5254A8E2" w14:textId="77777777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 xml:space="preserve">RC Renewal and Updating, </w:t>
      </w:r>
    </w:p>
    <w:p w14:paraId="14DFC903" w14:textId="77777777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RC updating (Addition / Deletion of contractor)</w:t>
      </w:r>
    </w:p>
    <w:p w14:paraId="1B352BD8" w14:textId="77777777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Conduction of Quartly Audit for contractors</w:t>
      </w:r>
    </w:p>
    <w:p w14:paraId="609C22AB" w14:textId="77777777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Maintain registers and record of all contractors</w:t>
      </w:r>
    </w:p>
    <w:p w14:paraId="60EAD35C" w14:textId="77777777" w:rsidR="005245F7" w:rsidRPr="00AE43BF" w:rsidRDefault="005245F7">
      <w:pPr>
        <w:numPr>
          <w:ilvl w:val="0"/>
          <w:numId w:val="3"/>
        </w:numPr>
        <w:ind w:left="851" w:hanging="425"/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lastRenderedPageBreak/>
        <w:t>Handled Inspection with labour officer and compliances against his remarks</w:t>
      </w:r>
    </w:p>
    <w:p w14:paraId="4CE8B144" w14:textId="77777777" w:rsidR="00664FD6" w:rsidRPr="00AE43BF" w:rsidRDefault="00664FD6" w:rsidP="00664FD6">
      <w:pPr>
        <w:rPr>
          <w:rFonts w:ascii="Verdana" w:hAnsi="Verdana"/>
          <w:sz w:val="18"/>
          <w:szCs w:val="18"/>
        </w:rPr>
      </w:pPr>
    </w:p>
    <w:p w14:paraId="1A6D118D" w14:textId="482827BD" w:rsidR="002D2105" w:rsidRPr="0083508B" w:rsidRDefault="005245F7" w:rsidP="002D2105">
      <w:pPr>
        <w:pStyle w:val="Heading3"/>
        <w:keepNext/>
        <w:numPr>
          <w:ilvl w:val="2"/>
          <w:numId w:val="0"/>
        </w:numPr>
        <w:suppressAutoHyphens/>
        <w:autoSpaceDE/>
        <w:autoSpaceDN/>
        <w:adjustRightInd/>
        <w:spacing w:after="0" w:line="288" w:lineRule="atLeast"/>
        <w:rPr>
          <w:rFonts w:ascii="Verdana" w:hAnsi="Verdana" w:cs="Times New Roman"/>
          <w:kern w:val="1"/>
          <w:sz w:val="18"/>
          <w:szCs w:val="18"/>
          <w:u w:val="single"/>
        </w:rPr>
      </w:pPr>
      <w:r>
        <w:rPr>
          <w:rFonts w:ascii="Verdana" w:hAnsi="Verdana" w:cs="Times New Roman"/>
          <w:kern w:val="1"/>
          <w:sz w:val="18"/>
          <w:szCs w:val="18"/>
          <w:u w:val="single"/>
        </w:rPr>
        <w:t>Time Office Management</w:t>
      </w:r>
    </w:p>
    <w:p w14:paraId="65471960" w14:textId="77777777" w:rsidR="004F091B" w:rsidRDefault="004F091B" w:rsidP="004F091B">
      <w:pPr>
        <w:rPr>
          <w:rFonts w:ascii="Verdana" w:hAnsi="Verdana"/>
          <w:sz w:val="18"/>
          <w:szCs w:val="18"/>
        </w:rPr>
      </w:pPr>
    </w:p>
    <w:p w14:paraId="218270E4" w14:textId="77777777" w:rsidR="00AE2DFB" w:rsidRPr="0083508B" w:rsidRDefault="00AE2DFB" w:rsidP="004F091B">
      <w:pPr>
        <w:rPr>
          <w:rFonts w:ascii="Verdana" w:hAnsi="Verdana"/>
          <w:sz w:val="18"/>
          <w:szCs w:val="18"/>
        </w:rPr>
      </w:pPr>
    </w:p>
    <w:p w14:paraId="79E5E3B8" w14:textId="77777777" w:rsidR="005245F7" w:rsidRPr="00AE43BF" w:rsidRDefault="005245F7">
      <w:pPr>
        <w:numPr>
          <w:ilvl w:val="0"/>
          <w:numId w:val="2"/>
        </w:numPr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Prepare attendance input sheet after collecting attendance from respective Dept Head.</w:t>
      </w:r>
    </w:p>
    <w:p w14:paraId="035E0A80" w14:textId="77777777" w:rsidR="005245F7" w:rsidRPr="00AE43BF" w:rsidRDefault="005245F7">
      <w:pPr>
        <w:numPr>
          <w:ilvl w:val="0"/>
          <w:numId w:val="2"/>
        </w:numPr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Co-ordinate with site in charge for obtain timely attendance from site every month.</w:t>
      </w:r>
    </w:p>
    <w:p w14:paraId="49C57F54" w14:textId="77777777" w:rsidR="005245F7" w:rsidRPr="00AE43BF" w:rsidRDefault="005245F7">
      <w:pPr>
        <w:numPr>
          <w:ilvl w:val="0"/>
          <w:numId w:val="2"/>
        </w:numPr>
        <w:jc w:val="both"/>
        <w:rPr>
          <w:rFonts w:ascii="Verdana" w:hAnsi="Verdana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Calculation of Over Time.</w:t>
      </w:r>
    </w:p>
    <w:p w14:paraId="64B7CAA4" w14:textId="38B2A783" w:rsidR="005245F7" w:rsidRPr="00AE43BF" w:rsidRDefault="005245F7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AE43BF">
        <w:rPr>
          <w:rFonts w:ascii="Verdana" w:hAnsi="Verdana"/>
          <w:sz w:val="18"/>
          <w:szCs w:val="18"/>
        </w:rPr>
        <w:t>Calculation of Annual Leave with wages.</w:t>
      </w:r>
    </w:p>
    <w:p w14:paraId="26A01C3F" w14:textId="77777777" w:rsidR="002D2105" w:rsidRPr="00AE43BF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AE43BF">
        <w:rPr>
          <w:rFonts w:ascii="Verdana" w:hAnsi="Verdana" w:cs="Times New Roman"/>
          <w:sz w:val="18"/>
          <w:szCs w:val="18"/>
        </w:rPr>
        <w:t>Compiling of Attendance and give LOP details for payroll process.</w:t>
      </w:r>
    </w:p>
    <w:p w14:paraId="67686F4E" w14:textId="77777777" w:rsidR="002D2105" w:rsidRPr="00AE43BF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AE43BF">
        <w:rPr>
          <w:rFonts w:ascii="Verdana" w:hAnsi="Verdana" w:cs="Times New Roman"/>
          <w:sz w:val="18"/>
          <w:szCs w:val="18"/>
        </w:rPr>
        <w:t>Monitor time sheet of employees.</w:t>
      </w:r>
    </w:p>
    <w:p w14:paraId="2C82FC0C" w14:textId="77777777" w:rsidR="002D2105" w:rsidRPr="00AE43BF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AE43BF">
        <w:rPr>
          <w:rFonts w:ascii="Verdana" w:hAnsi="Verdana" w:cs="Times New Roman"/>
          <w:sz w:val="18"/>
          <w:szCs w:val="18"/>
        </w:rPr>
        <w:t>Manage the overall leave system as per policy.</w:t>
      </w:r>
    </w:p>
    <w:p w14:paraId="380C23BD" w14:textId="77777777" w:rsidR="00415944" w:rsidRPr="0083508B" w:rsidRDefault="002D2105">
      <w:pPr>
        <w:numPr>
          <w:ilvl w:val="0"/>
          <w:numId w:val="2"/>
        </w:numPr>
        <w:jc w:val="both"/>
        <w:rPr>
          <w:rFonts w:ascii="Verdana" w:hAnsi="Verdana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Leave calculation for resigned employees for leave encashment and final settlement.</w:t>
      </w:r>
    </w:p>
    <w:p w14:paraId="44C3D929" w14:textId="77777777" w:rsidR="004F091B" w:rsidRPr="0083508B" w:rsidRDefault="004F091B" w:rsidP="004F091B">
      <w:pPr>
        <w:rPr>
          <w:rFonts w:ascii="Verdana" w:hAnsi="Verdana"/>
          <w:sz w:val="18"/>
          <w:szCs w:val="18"/>
        </w:rPr>
      </w:pPr>
    </w:p>
    <w:p w14:paraId="286EC905" w14:textId="77777777" w:rsidR="00283EB3" w:rsidRPr="0083508B" w:rsidRDefault="00283EB3" w:rsidP="00283EB3">
      <w:pPr>
        <w:pStyle w:val="Heading3"/>
        <w:keepNext/>
        <w:numPr>
          <w:ilvl w:val="2"/>
          <w:numId w:val="0"/>
        </w:numPr>
        <w:suppressAutoHyphens/>
        <w:autoSpaceDE/>
        <w:autoSpaceDN/>
        <w:adjustRightInd/>
        <w:spacing w:after="0" w:line="288" w:lineRule="atLeast"/>
        <w:rPr>
          <w:rFonts w:ascii="Verdana" w:hAnsi="Verdana" w:cs="Times New Roman"/>
          <w:kern w:val="1"/>
          <w:sz w:val="18"/>
          <w:szCs w:val="18"/>
          <w:u w:val="single"/>
        </w:rPr>
      </w:pPr>
      <w:r w:rsidRPr="0083508B">
        <w:rPr>
          <w:rFonts w:ascii="Verdana" w:hAnsi="Verdana" w:cs="Times New Roman"/>
          <w:kern w:val="1"/>
          <w:sz w:val="18"/>
          <w:szCs w:val="18"/>
          <w:u w:val="single"/>
        </w:rPr>
        <w:t>Recruitment</w:t>
      </w:r>
      <w:r w:rsidR="002D2105" w:rsidRPr="0083508B">
        <w:rPr>
          <w:rFonts w:ascii="Verdana" w:hAnsi="Verdana" w:cs="Times New Roman"/>
          <w:kern w:val="1"/>
          <w:sz w:val="18"/>
          <w:szCs w:val="18"/>
          <w:u w:val="single"/>
        </w:rPr>
        <w:t>&amp; Selection</w:t>
      </w:r>
    </w:p>
    <w:p w14:paraId="3D229776" w14:textId="77777777" w:rsidR="002C7F61" w:rsidRPr="0083508B" w:rsidRDefault="002C7F61" w:rsidP="002C7F61">
      <w:pPr>
        <w:rPr>
          <w:rFonts w:ascii="Verdana" w:hAnsi="Verdana"/>
          <w:sz w:val="18"/>
          <w:szCs w:val="18"/>
        </w:rPr>
      </w:pPr>
    </w:p>
    <w:p w14:paraId="7319711E" w14:textId="77777777" w:rsidR="00283EB3" w:rsidRPr="0083508B" w:rsidRDefault="00283EB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Planning human resource requirements in consultation with heads of different functional &amp; operational areas and conducting selection interviews.</w:t>
      </w:r>
    </w:p>
    <w:p w14:paraId="32157147" w14:textId="77777777" w:rsidR="00283EB3" w:rsidRPr="0083508B" w:rsidRDefault="00283EB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Assisting all departments in designing key result areas for management staff.</w:t>
      </w:r>
    </w:p>
    <w:p w14:paraId="7BA7817D" w14:textId="77777777" w:rsidR="00283EB3" w:rsidRPr="0083508B" w:rsidRDefault="00283EB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Managing the complete recruitment life-cycle for sourcing the best talent from diverse sources after identification of manpower requirements.</w:t>
      </w:r>
    </w:p>
    <w:p w14:paraId="513F802E" w14:textId="4EE07A0E" w:rsidR="006F6102" w:rsidRDefault="00921AF9" w:rsidP="006F6102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Conducting &amp; Coordinating Induction program </w:t>
      </w:r>
    </w:p>
    <w:p w14:paraId="468E9061" w14:textId="77777777" w:rsidR="001F2B5B" w:rsidRPr="006F6102" w:rsidRDefault="001F2B5B" w:rsidP="001F2B5B">
      <w:pPr>
        <w:ind w:left="720"/>
        <w:jc w:val="both"/>
        <w:rPr>
          <w:rFonts w:ascii="Verdana" w:hAnsi="Verdana" w:cs="Times New Roman"/>
          <w:sz w:val="18"/>
          <w:szCs w:val="18"/>
        </w:rPr>
      </w:pPr>
    </w:p>
    <w:p w14:paraId="6DE94806" w14:textId="77777777" w:rsidR="00283EB3" w:rsidRDefault="00283EB3" w:rsidP="00283EB3">
      <w:pPr>
        <w:pStyle w:val="Heading3"/>
        <w:keepNext/>
        <w:numPr>
          <w:ilvl w:val="2"/>
          <w:numId w:val="0"/>
        </w:numPr>
        <w:tabs>
          <w:tab w:val="num" w:pos="720"/>
        </w:tabs>
        <w:suppressAutoHyphens/>
        <w:autoSpaceDE/>
        <w:autoSpaceDN/>
        <w:adjustRightInd/>
        <w:spacing w:after="0" w:line="288" w:lineRule="atLeast"/>
        <w:ind w:left="360" w:hanging="360"/>
        <w:rPr>
          <w:rFonts w:ascii="Verdana" w:hAnsi="Verdana" w:cs="Times New Roman"/>
          <w:kern w:val="1"/>
          <w:sz w:val="18"/>
          <w:szCs w:val="18"/>
          <w:u w:val="single"/>
        </w:rPr>
      </w:pPr>
      <w:r w:rsidRPr="0083508B">
        <w:rPr>
          <w:rFonts w:ascii="Verdana" w:hAnsi="Verdana" w:cs="Times New Roman"/>
          <w:kern w:val="1"/>
          <w:sz w:val="18"/>
          <w:szCs w:val="18"/>
          <w:u w:val="single"/>
        </w:rPr>
        <w:t xml:space="preserve">Training and Development </w:t>
      </w:r>
    </w:p>
    <w:p w14:paraId="12DC9D84" w14:textId="77777777" w:rsidR="00046133" w:rsidRPr="00046133" w:rsidRDefault="00046133" w:rsidP="00046133"/>
    <w:p w14:paraId="55B4BFF3" w14:textId="1EBAFC9C" w:rsidR="00046133" w:rsidRDefault="00046133" w:rsidP="0004613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ISO 9001 – 2015 documentation activity.</w:t>
      </w:r>
    </w:p>
    <w:p w14:paraId="770E6690" w14:textId="55ADFF63" w:rsidR="00A721F7" w:rsidRDefault="00A721F7" w:rsidP="0004613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Object and Target of HR</w:t>
      </w:r>
    </w:p>
    <w:p w14:paraId="0B230560" w14:textId="3924B81B" w:rsidR="00A721F7" w:rsidRDefault="00A721F7" w:rsidP="0004613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>Preparing Organization Chart time to time change.</w:t>
      </w:r>
    </w:p>
    <w:p w14:paraId="1EB4A9A8" w14:textId="77777777" w:rsidR="00A721F7" w:rsidRDefault="00A721F7" w:rsidP="00A721F7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Overseeing competency mapping exercise as well as handling role analysis.</w:t>
      </w:r>
    </w:p>
    <w:p w14:paraId="2E6C539C" w14:textId="77777777" w:rsidR="00A721F7" w:rsidRPr="0083508B" w:rsidRDefault="00A721F7" w:rsidP="00A721F7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Identifying training needs across levels through mapping of skills required for different roles and analysis of the existing level of competencies.</w:t>
      </w:r>
    </w:p>
    <w:p w14:paraId="0866824D" w14:textId="77777777" w:rsidR="00046133" w:rsidRDefault="00046133" w:rsidP="00046133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Assessing the training programs to redesign and conceptualize for improved productivity, building capability and quality enhancement.</w:t>
      </w:r>
    </w:p>
    <w:p w14:paraId="1E448BF8" w14:textId="77777777" w:rsidR="00283EB3" w:rsidRPr="0083508B" w:rsidRDefault="00283EB3" w:rsidP="00283EB3">
      <w:pPr>
        <w:ind w:left="720"/>
        <w:jc w:val="both"/>
        <w:rPr>
          <w:rFonts w:ascii="Verdana" w:hAnsi="Verdana" w:cs="Times New Roman"/>
          <w:b/>
          <w:kern w:val="1"/>
          <w:sz w:val="18"/>
          <w:szCs w:val="18"/>
        </w:rPr>
      </w:pPr>
    </w:p>
    <w:p w14:paraId="46BA712D" w14:textId="77777777" w:rsidR="002D2105" w:rsidRDefault="002D2105" w:rsidP="003B598A">
      <w:pPr>
        <w:pStyle w:val="Heading3"/>
        <w:keepNext/>
        <w:numPr>
          <w:ilvl w:val="2"/>
          <w:numId w:val="0"/>
        </w:numPr>
        <w:tabs>
          <w:tab w:val="num" w:pos="720"/>
        </w:tabs>
        <w:suppressAutoHyphens/>
        <w:autoSpaceDE/>
        <w:autoSpaceDN/>
        <w:adjustRightInd/>
        <w:spacing w:after="0" w:line="288" w:lineRule="atLeast"/>
        <w:ind w:left="360" w:hanging="360"/>
        <w:rPr>
          <w:rFonts w:ascii="Verdana" w:hAnsi="Verdana" w:cs="Times New Roman"/>
          <w:kern w:val="1"/>
          <w:sz w:val="18"/>
          <w:szCs w:val="18"/>
          <w:u w:val="single"/>
        </w:rPr>
      </w:pPr>
      <w:r w:rsidRPr="0083508B">
        <w:rPr>
          <w:rFonts w:ascii="Verdana" w:hAnsi="Verdana" w:cs="Times New Roman"/>
          <w:kern w:val="1"/>
          <w:sz w:val="18"/>
          <w:szCs w:val="18"/>
          <w:u w:val="single"/>
        </w:rPr>
        <w:t>Employee Engagement:</w:t>
      </w:r>
    </w:p>
    <w:p w14:paraId="688A7205" w14:textId="77777777" w:rsidR="00AE2DFB" w:rsidRPr="00AE2DFB" w:rsidRDefault="00AE2DFB" w:rsidP="00AE2DFB"/>
    <w:p w14:paraId="79949B25" w14:textId="77777777" w:rsidR="00F274B9" w:rsidRPr="0083508B" w:rsidRDefault="00F274B9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Planning, organizing and executing Engagement activities keeping in view the interests and talents of associates in the organization.</w:t>
      </w:r>
    </w:p>
    <w:p w14:paraId="5510C570" w14:textId="77777777" w:rsidR="002D2105" w:rsidRPr="0083508B" w:rsidRDefault="00F274B9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Reporting and suggesting the</w:t>
      </w:r>
      <w:r w:rsidR="002D2105" w:rsidRPr="0083508B">
        <w:rPr>
          <w:rFonts w:ascii="Verdana" w:hAnsi="Verdana" w:cs="Times New Roman"/>
          <w:sz w:val="18"/>
          <w:szCs w:val="18"/>
        </w:rPr>
        <w:t xml:space="preserve"> management to take appropriate actions based on the employee</w:t>
      </w:r>
      <w:r w:rsidR="005E6331" w:rsidRPr="0083508B">
        <w:rPr>
          <w:rFonts w:ascii="Verdana" w:hAnsi="Verdana" w:cs="Times New Roman"/>
          <w:sz w:val="18"/>
          <w:szCs w:val="18"/>
        </w:rPr>
        <w:t>’</w:t>
      </w:r>
      <w:r w:rsidRPr="0083508B">
        <w:rPr>
          <w:rFonts w:ascii="Verdana" w:hAnsi="Verdana" w:cs="Times New Roman"/>
          <w:sz w:val="18"/>
          <w:szCs w:val="18"/>
        </w:rPr>
        <w:t>s</w:t>
      </w:r>
      <w:r w:rsidR="002D2105" w:rsidRPr="0083508B">
        <w:rPr>
          <w:rFonts w:ascii="Verdana" w:hAnsi="Verdana" w:cs="Times New Roman"/>
          <w:sz w:val="18"/>
          <w:szCs w:val="18"/>
        </w:rPr>
        <w:t xml:space="preserve"> pulse.</w:t>
      </w:r>
    </w:p>
    <w:p w14:paraId="7F734235" w14:textId="568B6A8E" w:rsidR="002D2105" w:rsidRPr="0083508B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Conduct Festival celebrations, </w:t>
      </w:r>
      <w:r w:rsidR="00AE43BF" w:rsidRPr="0083508B">
        <w:rPr>
          <w:rFonts w:ascii="Verdana" w:hAnsi="Verdana" w:cs="Times New Roman"/>
          <w:sz w:val="18"/>
          <w:szCs w:val="18"/>
        </w:rPr>
        <w:t>Safety Day</w:t>
      </w:r>
      <w:r w:rsidR="00F274B9" w:rsidRPr="0083508B">
        <w:rPr>
          <w:rFonts w:ascii="Verdana" w:hAnsi="Verdana" w:cs="Times New Roman"/>
          <w:sz w:val="18"/>
          <w:szCs w:val="18"/>
        </w:rPr>
        <w:t xml:space="preserve">, </w:t>
      </w:r>
      <w:r w:rsidR="005E6331" w:rsidRPr="0083508B">
        <w:rPr>
          <w:rFonts w:ascii="Verdana" w:hAnsi="Verdana" w:cs="Times New Roman"/>
          <w:sz w:val="18"/>
          <w:szCs w:val="18"/>
        </w:rPr>
        <w:t>B</w:t>
      </w:r>
      <w:r w:rsidRPr="0083508B">
        <w:rPr>
          <w:rFonts w:ascii="Verdana" w:hAnsi="Verdana" w:cs="Times New Roman"/>
          <w:sz w:val="18"/>
          <w:szCs w:val="18"/>
        </w:rPr>
        <w:t>irthday celebrations, Annual Sports activities, etc.</w:t>
      </w:r>
    </w:p>
    <w:p w14:paraId="03BFFA5F" w14:textId="77777777" w:rsidR="002D2105" w:rsidRPr="0083508B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Played pivotal role in design, implementation of suggestion scheme and playing significant role in carrying out suggestion scheme successfully by engaging workmen to provide 5 suggestions per month.</w:t>
      </w:r>
    </w:p>
    <w:p w14:paraId="6EC0E986" w14:textId="2EC520C3" w:rsidR="00D352D7" w:rsidRPr="00D352D7" w:rsidRDefault="002D2105" w:rsidP="00D352D7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Organized various fun activities at work and events in difference forms</w:t>
      </w:r>
      <w:r w:rsidR="009A0B95" w:rsidRPr="0083508B">
        <w:rPr>
          <w:rFonts w:ascii="Verdana" w:hAnsi="Verdana" w:cs="Times New Roman"/>
          <w:sz w:val="18"/>
          <w:szCs w:val="18"/>
        </w:rPr>
        <w:t>.</w:t>
      </w:r>
    </w:p>
    <w:p w14:paraId="424E9385" w14:textId="77777777" w:rsidR="00664FD6" w:rsidRPr="0083508B" w:rsidRDefault="00664FD6" w:rsidP="002D2105">
      <w:pPr>
        <w:pStyle w:val="NormalWeb"/>
        <w:spacing w:before="0" w:after="0"/>
        <w:rPr>
          <w:rFonts w:ascii="Verdana" w:hAnsi="Verdana"/>
          <w:color w:val="000000"/>
          <w:sz w:val="18"/>
          <w:szCs w:val="18"/>
        </w:rPr>
      </w:pPr>
    </w:p>
    <w:p w14:paraId="5B7E1C59" w14:textId="77777777" w:rsidR="00B147B0" w:rsidRDefault="002D2105" w:rsidP="00153F8F">
      <w:pPr>
        <w:pStyle w:val="Heading3"/>
        <w:keepNext/>
        <w:numPr>
          <w:ilvl w:val="2"/>
          <w:numId w:val="0"/>
        </w:numPr>
        <w:tabs>
          <w:tab w:val="num" w:pos="720"/>
        </w:tabs>
        <w:suppressAutoHyphens/>
        <w:autoSpaceDE/>
        <w:autoSpaceDN/>
        <w:adjustRightInd/>
        <w:spacing w:after="0" w:line="288" w:lineRule="atLeast"/>
        <w:ind w:left="360" w:hanging="360"/>
        <w:rPr>
          <w:rFonts w:ascii="Verdana" w:hAnsi="Verdana" w:cs="Times New Roman"/>
          <w:kern w:val="1"/>
          <w:sz w:val="18"/>
          <w:szCs w:val="18"/>
          <w:u w:val="single"/>
        </w:rPr>
      </w:pPr>
      <w:r w:rsidRPr="0083508B">
        <w:rPr>
          <w:rFonts w:ascii="Verdana" w:hAnsi="Verdana" w:cs="Times New Roman"/>
          <w:kern w:val="1"/>
          <w:sz w:val="18"/>
          <w:szCs w:val="18"/>
          <w:u w:val="single"/>
        </w:rPr>
        <w:t>Employee Relations:</w:t>
      </w:r>
    </w:p>
    <w:p w14:paraId="7DD98180" w14:textId="77777777" w:rsidR="00AE43BF" w:rsidRPr="00AE43BF" w:rsidRDefault="00AE43BF" w:rsidP="00AE43BF"/>
    <w:p w14:paraId="101263AB" w14:textId="77777777" w:rsidR="002D2105" w:rsidRPr="0083508B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Maintaining a healthy and productive working environment by adapting sound employee relation practices.</w:t>
      </w:r>
    </w:p>
    <w:p w14:paraId="2C8648BA" w14:textId="77777777" w:rsidR="003B598A" w:rsidRPr="0083508B" w:rsidRDefault="003B598A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Ensuring prompt &amp; timely resolution of employee grievances and maintaining cordial employee relations.</w:t>
      </w:r>
    </w:p>
    <w:p w14:paraId="36A0C47D" w14:textId="77777777" w:rsidR="002D2105" w:rsidRPr="0083508B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Interact with the employees on a day-to-day basis to build rapport and confidence.</w:t>
      </w:r>
    </w:p>
    <w:p w14:paraId="509EBCBC" w14:textId="77777777" w:rsidR="002D2105" w:rsidRPr="0083508B" w:rsidRDefault="002D2105">
      <w:pPr>
        <w:numPr>
          <w:ilvl w:val="0"/>
          <w:numId w:val="2"/>
        </w:numPr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Conducting one to one interaction with the employees and take the inputs and strive to improve with the help of senior management.</w:t>
      </w:r>
    </w:p>
    <w:p w14:paraId="74BB6384" w14:textId="77777777" w:rsidR="002D2105" w:rsidRPr="0083508B" w:rsidRDefault="002D2105">
      <w:pPr>
        <w:numPr>
          <w:ilvl w:val="0"/>
          <w:numId w:val="2"/>
        </w:numPr>
        <w:jc w:val="both"/>
        <w:rPr>
          <w:rFonts w:ascii="Verdana" w:hAnsi="Verdana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Grievance-handling related to </w:t>
      </w:r>
      <w:r w:rsidR="00646BA0" w:rsidRPr="0083508B">
        <w:rPr>
          <w:rFonts w:ascii="Verdana" w:hAnsi="Verdana" w:cs="Times New Roman"/>
          <w:sz w:val="18"/>
          <w:szCs w:val="18"/>
        </w:rPr>
        <w:t xml:space="preserve">statutory compliances, </w:t>
      </w:r>
      <w:r w:rsidRPr="0083508B">
        <w:rPr>
          <w:rFonts w:ascii="Verdana" w:hAnsi="Verdana" w:cs="Times New Roman"/>
          <w:sz w:val="18"/>
          <w:szCs w:val="18"/>
        </w:rPr>
        <w:t>working conditions, payrolls, appraisals, discipline and working relationships.</w:t>
      </w:r>
    </w:p>
    <w:p w14:paraId="53E5BC62" w14:textId="77777777" w:rsidR="00315369" w:rsidRPr="0083508B" w:rsidRDefault="00315369" w:rsidP="00315369">
      <w:pPr>
        <w:rPr>
          <w:rFonts w:ascii="Verdana" w:hAnsi="Verdana"/>
          <w:sz w:val="18"/>
          <w:szCs w:val="18"/>
        </w:rPr>
      </w:pPr>
    </w:p>
    <w:p w14:paraId="2F78D824" w14:textId="77777777" w:rsidR="002D2105" w:rsidRDefault="002D2105" w:rsidP="00921AF9">
      <w:pPr>
        <w:pStyle w:val="Heading3"/>
        <w:keepNext/>
        <w:numPr>
          <w:ilvl w:val="2"/>
          <w:numId w:val="0"/>
        </w:numPr>
        <w:tabs>
          <w:tab w:val="num" w:pos="720"/>
        </w:tabs>
        <w:suppressAutoHyphens/>
        <w:autoSpaceDE/>
        <w:autoSpaceDN/>
        <w:adjustRightInd/>
        <w:spacing w:after="0" w:line="288" w:lineRule="atLeast"/>
        <w:ind w:left="360" w:hanging="360"/>
        <w:rPr>
          <w:rFonts w:ascii="Verdana" w:hAnsi="Verdana" w:cs="Times New Roman"/>
          <w:kern w:val="1"/>
          <w:sz w:val="18"/>
          <w:szCs w:val="18"/>
          <w:u w:val="single"/>
        </w:rPr>
      </w:pPr>
      <w:r w:rsidRPr="0083508B">
        <w:rPr>
          <w:rFonts w:ascii="Verdana" w:hAnsi="Verdana" w:cs="Times New Roman"/>
          <w:kern w:val="1"/>
          <w:sz w:val="18"/>
          <w:szCs w:val="18"/>
          <w:u w:val="single"/>
        </w:rPr>
        <w:t>General Administration:</w:t>
      </w:r>
    </w:p>
    <w:p w14:paraId="007EA72F" w14:textId="77777777" w:rsidR="00AE43BF" w:rsidRPr="00AE43BF" w:rsidRDefault="00AE43BF" w:rsidP="00AE43BF"/>
    <w:p w14:paraId="7DF3DB90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Administration of welfare measures such as transport, Canteen, restrooms, lockers, and etc. </w:t>
      </w:r>
    </w:p>
    <w:p w14:paraId="0F3B0D6A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Ensure the quality of procurement of employee welfare items like shoe, uniform, etc.,</w:t>
      </w:r>
    </w:p>
    <w:p w14:paraId="677E56C6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Attending interpersonal issues arising at work place &amp; initiating motivational activities.</w:t>
      </w:r>
    </w:p>
    <w:p w14:paraId="74D3DDC4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Ensuring and monitoring House Keeping service to meet the organizational requirements.</w:t>
      </w:r>
    </w:p>
    <w:p w14:paraId="7EEFA15C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lastRenderedPageBreak/>
        <w:t>Responsible &amp; handled for security Office and Management.</w:t>
      </w:r>
    </w:p>
    <w:p w14:paraId="4A0E3BAF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Responsible &amp;Handled for Canteen Management.</w:t>
      </w:r>
    </w:p>
    <w:p w14:paraId="1F148CC1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Maintaining Employee personal file with all relevant records.</w:t>
      </w:r>
    </w:p>
    <w:p w14:paraId="72689C54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Bank account opening, ID card issuing etc.</w:t>
      </w:r>
    </w:p>
    <w:p w14:paraId="32424903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Monitoring Housekeeping time sheet.</w:t>
      </w:r>
    </w:p>
    <w:p w14:paraId="33F7D3BA" w14:textId="77777777" w:rsidR="00645DA4" w:rsidRPr="0083508B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Monitoring Contract time card on time.</w:t>
      </w:r>
    </w:p>
    <w:p w14:paraId="45826607" w14:textId="77777777" w:rsidR="00645DA4" w:rsidRPr="008E0C28" w:rsidRDefault="00645DA4" w:rsidP="00645DA4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Single point of contact for the vendor for payment, resolving queries etc.,</w:t>
      </w:r>
    </w:p>
    <w:p w14:paraId="3691041E" w14:textId="77777777" w:rsidR="00645DA4" w:rsidRDefault="00645DA4" w:rsidP="00645DA4">
      <w:pPr>
        <w:jc w:val="both"/>
        <w:rPr>
          <w:rFonts w:ascii="Verdana" w:hAnsi="Verdana" w:cs="Times New Roman"/>
          <w:sz w:val="18"/>
          <w:szCs w:val="18"/>
        </w:rPr>
      </w:pPr>
    </w:p>
    <w:p w14:paraId="27B3369A" w14:textId="77777777" w:rsidR="008B7650" w:rsidRPr="00610582" w:rsidRDefault="00610582" w:rsidP="008B7650">
      <w:pPr>
        <w:pStyle w:val="CategoryHeading"/>
        <w:rPr>
          <w:rFonts w:ascii="Verdana" w:hAnsi="Verdana"/>
          <w:bCs w:val="0"/>
          <w:smallCaps w:val="0"/>
          <w:sz w:val="18"/>
          <w:szCs w:val="18"/>
        </w:rPr>
      </w:pPr>
      <w:r w:rsidRPr="00610582">
        <w:rPr>
          <w:rFonts w:ascii="Verdana" w:hAnsi="Verdana"/>
          <w:bCs w:val="0"/>
          <w:smallCaps w:val="0"/>
          <w:sz w:val="18"/>
          <w:szCs w:val="18"/>
        </w:rPr>
        <w:t>A</w:t>
      </w:r>
      <w:r w:rsidR="008B7650" w:rsidRPr="00610582">
        <w:rPr>
          <w:rFonts w:ascii="Verdana" w:hAnsi="Verdana"/>
          <w:bCs w:val="0"/>
          <w:smallCaps w:val="0"/>
          <w:sz w:val="18"/>
          <w:szCs w:val="18"/>
        </w:rPr>
        <w:t>chievements</w:t>
      </w:r>
    </w:p>
    <w:p w14:paraId="51859D51" w14:textId="0914279B" w:rsidR="00610582" w:rsidRDefault="005245F7">
      <w:pPr>
        <w:numPr>
          <w:ilvl w:val="0"/>
          <w:numId w:val="2"/>
        </w:numPr>
        <w:jc w:val="both"/>
        <w:rPr>
          <w:rFonts w:ascii="Calibri" w:hAnsi="Calibri" w:cs="Times New Roman"/>
          <w:sz w:val="22"/>
          <w:szCs w:val="22"/>
        </w:rPr>
      </w:pPr>
      <w:r>
        <w:rPr>
          <w:rFonts w:ascii="Calibri" w:hAnsi="Calibri"/>
          <w:sz w:val="22"/>
          <w:szCs w:val="22"/>
        </w:rPr>
        <w:t>I have set up the format to h</w:t>
      </w:r>
      <w:r w:rsidR="00610582">
        <w:rPr>
          <w:rFonts w:ascii="Calibri" w:hAnsi="Calibri"/>
          <w:sz w:val="22"/>
          <w:szCs w:val="22"/>
        </w:rPr>
        <w:t xml:space="preserve">andling employees personal file management for </w:t>
      </w:r>
      <w:r>
        <w:rPr>
          <w:rFonts w:ascii="Calibri" w:hAnsi="Calibri"/>
          <w:sz w:val="22"/>
          <w:szCs w:val="22"/>
        </w:rPr>
        <w:t>200</w:t>
      </w:r>
      <w:r w:rsidR="00610582">
        <w:rPr>
          <w:rFonts w:ascii="Calibri" w:hAnsi="Calibri"/>
          <w:sz w:val="22"/>
          <w:szCs w:val="22"/>
        </w:rPr>
        <w:t>+.</w:t>
      </w:r>
      <w:r>
        <w:rPr>
          <w:rFonts w:ascii="Calibri" w:hAnsi="Calibri"/>
          <w:sz w:val="22"/>
          <w:szCs w:val="22"/>
        </w:rPr>
        <w:t xml:space="preserve"> </w:t>
      </w:r>
    </w:p>
    <w:p w14:paraId="0DF10EF6" w14:textId="77777777" w:rsidR="008B7650" w:rsidRPr="0083508B" w:rsidRDefault="008B7650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Effectively handled all employee related issues and cleared in the bud itself to ensure better employee satisfaction at various levels. </w:t>
      </w:r>
    </w:p>
    <w:p w14:paraId="73D7A15F" w14:textId="77777777" w:rsidR="008B7650" w:rsidRPr="0083508B" w:rsidRDefault="008B7650">
      <w:pPr>
        <w:numPr>
          <w:ilvl w:val="0"/>
          <w:numId w:val="2"/>
        </w:numPr>
        <w:tabs>
          <w:tab w:val="num" w:pos="720"/>
        </w:tabs>
        <w:jc w:val="both"/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Developed good rapport with the workers to sense the pulse of the employees.</w:t>
      </w:r>
    </w:p>
    <w:p w14:paraId="3256A795" w14:textId="77777777" w:rsidR="00283EB3" w:rsidRPr="005A46E5" w:rsidRDefault="008B7650">
      <w:pPr>
        <w:numPr>
          <w:ilvl w:val="0"/>
          <w:numId w:val="2"/>
        </w:numPr>
        <w:tabs>
          <w:tab w:val="num" w:pos="720"/>
        </w:tabs>
        <w:jc w:val="both"/>
        <w:rPr>
          <w:rFonts w:ascii="Times New Roman" w:hAnsi="Times New Roman"/>
          <w:sz w:val="20"/>
          <w:szCs w:val="20"/>
        </w:rPr>
      </w:pPr>
      <w:r w:rsidRPr="0083508B">
        <w:rPr>
          <w:rFonts w:ascii="Verdana" w:hAnsi="Verdana" w:cs="Times New Roman"/>
          <w:sz w:val="18"/>
          <w:szCs w:val="18"/>
        </w:rPr>
        <w:t>Handled all employee related grievances from time to time and ensured smooth functioning.</w:t>
      </w:r>
    </w:p>
    <w:p w14:paraId="4167D286" w14:textId="77777777" w:rsidR="0051063B" w:rsidRDefault="0051063B" w:rsidP="0051063B"/>
    <w:p w14:paraId="5A5C5CDB" w14:textId="77777777" w:rsidR="00AE2DFB" w:rsidRDefault="00AE2DFB" w:rsidP="0051063B"/>
    <w:p w14:paraId="4E480E8B" w14:textId="77777777" w:rsidR="00AE2DFB" w:rsidRPr="0051063B" w:rsidRDefault="00AE2DFB" w:rsidP="0051063B"/>
    <w:p w14:paraId="47043EE3" w14:textId="77777777" w:rsidR="00C808A7" w:rsidRPr="0083508B" w:rsidRDefault="00C808A7" w:rsidP="00C808A7">
      <w:pPr>
        <w:pStyle w:val="CategoryHeading"/>
        <w:rPr>
          <w:rFonts w:ascii="Verdana" w:eastAsia="MS Mincho" w:hAnsi="Verdana"/>
          <w:color w:val="000000"/>
          <w:sz w:val="18"/>
          <w:szCs w:val="18"/>
        </w:rPr>
      </w:pPr>
      <w:r w:rsidRPr="0083508B">
        <w:rPr>
          <w:rFonts w:ascii="Verdana" w:eastAsia="MS Mincho" w:hAnsi="Verdana"/>
          <w:color w:val="000000"/>
          <w:sz w:val="18"/>
          <w:szCs w:val="18"/>
        </w:rPr>
        <w:t>Personal Details</w:t>
      </w:r>
    </w:p>
    <w:p w14:paraId="08ED6D00" w14:textId="594205D2" w:rsidR="00610582" w:rsidRDefault="00774C61" w:rsidP="00610582">
      <w:pPr>
        <w:rPr>
          <w:rFonts w:ascii="Calibri" w:hAnsi="Calibri" w:cs="Tahoma"/>
        </w:rPr>
      </w:pPr>
      <w:r w:rsidRPr="0083508B">
        <w:rPr>
          <w:rFonts w:ascii="Verdana" w:hAnsi="Verdana" w:cs="Times New Roman"/>
          <w:sz w:val="18"/>
          <w:szCs w:val="18"/>
        </w:rPr>
        <w:t>Father Name</w:t>
      </w:r>
      <w:r w:rsidRPr="0083508B">
        <w:rPr>
          <w:rFonts w:ascii="Verdana" w:hAnsi="Verdana" w:cs="Times New Roman"/>
          <w:sz w:val="18"/>
          <w:szCs w:val="18"/>
        </w:rPr>
        <w:tab/>
      </w:r>
      <w:r w:rsidR="00610582" w:rsidRPr="0083508B">
        <w:rPr>
          <w:rFonts w:ascii="Verdana" w:hAnsi="Verdana" w:cs="Times New Roman"/>
          <w:sz w:val="18"/>
          <w:szCs w:val="18"/>
        </w:rPr>
        <w:tab/>
        <w:t>:</w:t>
      </w:r>
      <w:r w:rsidRPr="0083508B">
        <w:rPr>
          <w:rFonts w:ascii="Verdana" w:hAnsi="Verdana" w:cs="Times New Roman"/>
          <w:sz w:val="18"/>
          <w:szCs w:val="18"/>
        </w:rPr>
        <w:t xml:space="preserve"> </w:t>
      </w:r>
      <w:r w:rsidR="00610582" w:rsidRPr="007E149D">
        <w:rPr>
          <w:rFonts w:ascii="Verdana" w:hAnsi="Verdana" w:cs="Times New Roman"/>
          <w:bCs/>
          <w:sz w:val="18"/>
          <w:szCs w:val="18"/>
        </w:rPr>
        <w:t xml:space="preserve">Mr. </w:t>
      </w:r>
      <w:r w:rsidR="00AE43BF">
        <w:rPr>
          <w:rFonts w:ascii="Verdana" w:hAnsi="Verdana" w:cs="Times New Roman"/>
          <w:bCs/>
          <w:sz w:val="18"/>
          <w:szCs w:val="18"/>
        </w:rPr>
        <w:t>C. Thiyagarajan</w:t>
      </w:r>
    </w:p>
    <w:p w14:paraId="177B4702" w14:textId="5BD280B5" w:rsidR="00774C61" w:rsidRPr="0083508B" w:rsidRDefault="00774C61" w:rsidP="00610582">
      <w:pPr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 xml:space="preserve">Date of Birth       </w:t>
      </w:r>
      <w:r w:rsidR="00610582" w:rsidRPr="0083508B">
        <w:rPr>
          <w:rFonts w:ascii="Verdana" w:hAnsi="Verdana" w:cs="Times New Roman"/>
          <w:sz w:val="18"/>
          <w:szCs w:val="18"/>
        </w:rPr>
        <w:tab/>
      </w:r>
      <w:r w:rsidR="00610582">
        <w:rPr>
          <w:rFonts w:ascii="Verdana" w:hAnsi="Verdana" w:cs="Times New Roman"/>
          <w:sz w:val="18"/>
          <w:szCs w:val="18"/>
        </w:rPr>
        <w:t>:</w:t>
      </w:r>
      <w:r w:rsidR="00610582">
        <w:rPr>
          <w:rFonts w:ascii="Verdana" w:hAnsi="Verdana" w:cs="Times New Roman"/>
          <w:b/>
          <w:bCs/>
          <w:sz w:val="18"/>
          <w:szCs w:val="18"/>
        </w:rPr>
        <w:t xml:space="preserve"> </w:t>
      </w:r>
      <w:r w:rsidR="00AE43BF">
        <w:rPr>
          <w:rFonts w:ascii="Verdana" w:hAnsi="Verdana" w:cs="Times New Roman"/>
          <w:sz w:val="18"/>
          <w:szCs w:val="18"/>
        </w:rPr>
        <w:t>26</w:t>
      </w:r>
      <w:r w:rsidR="0030775B" w:rsidRPr="0083508B">
        <w:rPr>
          <w:rFonts w:ascii="Verdana" w:hAnsi="Verdana" w:cs="Times New Roman"/>
          <w:sz w:val="18"/>
          <w:szCs w:val="18"/>
        </w:rPr>
        <w:t>-</w:t>
      </w:r>
      <w:r w:rsidR="00610582">
        <w:rPr>
          <w:rFonts w:ascii="Verdana" w:hAnsi="Verdana" w:cs="Times New Roman"/>
          <w:sz w:val="18"/>
          <w:szCs w:val="18"/>
        </w:rPr>
        <w:t>May</w:t>
      </w:r>
      <w:r w:rsidR="0030775B" w:rsidRPr="0083508B">
        <w:rPr>
          <w:rFonts w:ascii="Verdana" w:hAnsi="Verdana" w:cs="Times New Roman"/>
          <w:sz w:val="18"/>
          <w:szCs w:val="18"/>
        </w:rPr>
        <w:t>-199</w:t>
      </w:r>
      <w:r w:rsidR="00AE43BF">
        <w:rPr>
          <w:rFonts w:ascii="Verdana" w:hAnsi="Verdana" w:cs="Times New Roman"/>
          <w:sz w:val="18"/>
          <w:szCs w:val="18"/>
        </w:rPr>
        <w:t>5</w:t>
      </w:r>
    </w:p>
    <w:p w14:paraId="6F5FDF6E" w14:textId="77777777" w:rsidR="00774C61" w:rsidRPr="00610582" w:rsidRDefault="00774C61" w:rsidP="00610582">
      <w:pPr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Marital Status</w:t>
      </w:r>
      <w:r w:rsidRPr="0083508B">
        <w:rPr>
          <w:rFonts w:ascii="Verdana" w:hAnsi="Verdana" w:cs="Times New Roman"/>
          <w:sz w:val="18"/>
          <w:szCs w:val="18"/>
        </w:rPr>
        <w:tab/>
      </w:r>
      <w:r w:rsidR="00610582" w:rsidRPr="0083508B">
        <w:rPr>
          <w:rFonts w:ascii="Verdana" w:hAnsi="Verdana" w:cs="Times New Roman"/>
          <w:sz w:val="18"/>
          <w:szCs w:val="18"/>
        </w:rPr>
        <w:tab/>
      </w:r>
      <w:r w:rsidR="00610582">
        <w:rPr>
          <w:rFonts w:ascii="Verdana" w:hAnsi="Verdana" w:cs="Times New Roman"/>
          <w:sz w:val="18"/>
          <w:szCs w:val="18"/>
        </w:rPr>
        <w:t>:</w:t>
      </w:r>
      <w:r w:rsidRPr="0083508B">
        <w:rPr>
          <w:rFonts w:ascii="Verdana" w:hAnsi="Verdana" w:cs="Times New Roman"/>
          <w:b/>
          <w:bCs/>
          <w:sz w:val="18"/>
          <w:szCs w:val="18"/>
        </w:rPr>
        <w:t xml:space="preserve"> </w:t>
      </w:r>
      <w:r w:rsidR="00610582" w:rsidRPr="00610582">
        <w:rPr>
          <w:rFonts w:ascii="Verdana" w:hAnsi="Verdana" w:cs="Times New Roman"/>
          <w:bCs/>
          <w:sz w:val="18"/>
          <w:szCs w:val="18"/>
        </w:rPr>
        <w:t>M</w:t>
      </w:r>
      <w:r w:rsidRPr="00610582">
        <w:rPr>
          <w:rFonts w:ascii="Verdana" w:hAnsi="Verdana" w:cs="Times New Roman"/>
          <w:sz w:val="18"/>
          <w:szCs w:val="18"/>
        </w:rPr>
        <w:t>arried</w:t>
      </w:r>
    </w:p>
    <w:p w14:paraId="4C0B78A5" w14:textId="76526424" w:rsidR="00774C61" w:rsidRDefault="00AE43BF" w:rsidP="00C96705">
      <w:pPr>
        <w:spacing w:line="276" w:lineRule="auto"/>
        <w:rPr>
          <w:rFonts w:ascii="Verdana" w:hAnsi="Verdana" w:cs="Times New Roman"/>
          <w:bCs/>
          <w:sz w:val="18"/>
          <w:szCs w:val="18"/>
        </w:rPr>
      </w:pPr>
      <w:r>
        <w:rPr>
          <w:rFonts w:ascii="Verdana" w:hAnsi="Verdana" w:cs="Times New Roman"/>
          <w:sz w:val="18"/>
          <w:szCs w:val="18"/>
        </w:rPr>
        <w:t xml:space="preserve">Permanent </w:t>
      </w:r>
      <w:r w:rsidR="00171BC3" w:rsidRPr="0083508B">
        <w:rPr>
          <w:rFonts w:ascii="Verdana" w:hAnsi="Verdana" w:cs="Times New Roman"/>
          <w:sz w:val="18"/>
          <w:szCs w:val="18"/>
        </w:rPr>
        <w:t>Address</w:t>
      </w:r>
      <w:r w:rsidR="00870C88" w:rsidRPr="0083508B">
        <w:rPr>
          <w:rFonts w:ascii="Verdana" w:hAnsi="Verdana" w:cs="Times New Roman"/>
          <w:sz w:val="18"/>
          <w:szCs w:val="18"/>
        </w:rPr>
        <w:tab/>
      </w:r>
      <w:r w:rsidR="00610582">
        <w:rPr>
          <w:rFonts w:ascii="Verdana" w:hAnsi="Verdana" w:cs="Times New Roman"/>
          <w:sz w:val="18"/>
          <w:szCs w:val="18"/>
        </w:rPr>
        <w:t>:</w:t>
      </w:r>
      <w:r w:rsidR="00774C61" w:rsidRPr="0083508B">
        <w:rPr>
          <w:rFonts w:ascii="Verdana" w:hAnsi="Verdana" w:cs="Times New Roman"/>
          <w:sz w:val="18"/>
          <w:szCs w:val="18"/>
        </w:rPr>
        <w:t xml:space="preserve"> </w:t>
      </w:r>
      <w:r w:rsidR="00610582" w:rsidRPr="00610582">
        <w:rPr>
          <w:rFonts w:ascii="Verdana" w:hAnsi="Verdana" w:cs="Times New Roman"/>
          <w:bCs/>
          <w:sz w:val="18"/>
          <w:szCs w:val="18"/>
        </w:rPr>
        <w:t>#</w:t>
      </w:r>
      <w:r>
        <w:rPr>
          <w:rFonts w:ascii="Verdana" w:hAnsi="Verdana" w:cs="Times New Roman"/>
          <w:bCs/>
          <w:sz w:val="18"/>
          <w:szCs w:val="18"/>
        </w:rPr>
        <w:t>41 G, Alagesapuram,2</w:t>
      </w:r>
      <w:r w:rsidRPr="00AE43BF">
        <w:rPr>
          <w:rFonts w:ascii="Verdana" w:hAnsi="Verdana" w:cs="Times New Roman"/>
          <w:bCs/>
          <w:sz w:val="18"/>
          <w:szCs w:val="18"/>
          <w:vertAlign w:val="superscript"/>
        </w:rPr>
        <w:t>nd</w:t>
      </w:r>
      <w:r>
        <w:rPr>
          <w:rFonts w:ascii="Verdana" w:hAnsi="Verdana" w:cs="Times New Roman"/>
          <w:bCs/>
          <w:sz w:val="18"/>
          <w:szCs w:val="18"/>
        </w:rPr>
        <w:t xml:space="preserve"> Street, Tuticorin – 628002</w:t>
      </w:r>
    </w:p>
    <w:p w14:paraId="737067FB" w14:textId="167D5897" w:rsidR="00AE43BF" w:rsidRDefault="00AE43BF" w:rsidP="00C96705">
      <w:pPr>
        <w:spacing w:line="276" w:lineRule="auto"/>
        <w:rPr>
          <w:rFonts w:ascii="Verdana" w:hAnsi="Verdana" w:cs="Times New Roman"/>
          <w:bCs/>
          <w:sz w:val="18"/>
          <w:szCs w:val="18"/>
        </w:rPr>
      </w:pPr>
      <w:r>
        <w:rPr>
          <w:rFonts w:ascii="Verdana" w:hAnsi="Verdana" w:cs="Times New Roman"/>
          <w:bCs/>
          <w:sz w:val="18"/>
          <w:szCs w:val="18"/>
        </w:rPr>
        <w:t>Present Address           : # 13/B A5, Rohini Apartment, Moovarasampet Main Road,                                                                                                  Madipakkam,Chennai - 600091</w:t>
      </w:r>
    </w:p>
    <w:p w14:paraId="6F202B2E" w14:textId="77777777" w:rsidR="00774C61" w:rsidRDefault="00774C61" w:rsidP="00610582">
      <w:pPr>
        <w:rPr>
          <w:rFonts w:ascii="Verdana" w:hAnsi="Verdana" w:cs="Times New Roman"/>
          <w:sz w:val="18"/>
          <w:szCs w:val="18"/>
        </w:rPr>
      </w:pPr>
      <w:r w:rsidRPr="0083508B">
        <w:rPr>
          <w:rFonts w:ascii="Verdana" w:hAnsi="Verdana" w:cs="Times New Roman"/>
          <w:sz w:val="18"/>
          <w:szCs w:val="18"/>
        </w:rPr>
        <w:t>Languages Known</w:t>
      </w:r>
      <w:r w:rsidR="00610582">
        <w:rPr>
          <w:rFonts w:ascii="Verdana" w:hAnsi="Verdana" w:cs="Times New Roman"/>
          <w:sz w:val="18"/>
          <w:szCs w:val="18"/>
        </w:rPr>
        <w:t xml:space="preserve">        :</w:t>
      </w:r>
      <w:r w:rsidRPr="0083508B">
        <w:rPr>
          <w:rFonts w:ascii="Verdana" w:hAnsi="Verdana" w:cs="Times New Roman"/>
          <w:sz w:val="18"/>
          <w:szCs w:val="18"/>
        </w:rPr>
        <w:t xml:space="preserve"> English &amp; Tamil.</w:t>
      </w:r>
    </w:p>
    <w:p w14:paraId="0FBB9DF6" w14:textId="77777777" w:rsidR="00462A07" w:rsidRPr="0083508B" w:rsidRDefault="00462A07" w:rsidP="009F2BEC">
      <w:pPr>
        <w:rPr>
          <w:rFonts w:ascii="Verdana" w:hAnsi="Verdana" w:cs="Times New Roman"/>
          <w:color w:val="000000"/>
          <w:sz w:val="18"/>
          <w:szCs w:val="18"/>
        </w:rPr>
      </w:pPr>
    </w:p>
    <w:p w14:paraId="40C0B7FC" w14:textId="77777777" w:rsidR="00DF6BFD" w:rsidRDefault="00DF6BFD" w:rsidP="009F2BEC">
      <w:pPr>
        <w:rPr>
          <w:rFonts w:ascii="Verdana" w:hAnsi="Verdana" w:cs="Times New Roman"/>
          <w:color w:val="000000"/>
          <w:sz w:val="18"/>
          <w:szCs w:val="18"/>
        </w:rPr>
      </w:pPr>
    </w:p>
    <w:p w14:paraId="764F9271" w14:textId="77777777" w:rsidR="00AE2DFB" w:rsidRDefault="005845B5" w:rsidP="00AE2DFB">
      <w:pPr>
        <w:rPr>
          <w:rFonts w:ascii="Verdana" w:hAnsi="Verdana" w:cs="Times New Roman"/>
          <w:color w:val="000000"/>
          <w:sz w:val="18"/>
          <w:szCs w:val="18"/>
        </w:rPr>
      </w:pPr>
      <w:r w:rsidRPr="0083508B">
        <w:rPr>
          <w:rFonts w:ascii="Verdana" w:hAnsi="Verdana" w:cs="Times New Roman"/>
          <w:color w:val="000000"/>
          <w:sz w:val="18"/>
          <w:szCs w:val="18"/>
        </w:rPr>
        <w:t>Date:</w:t>
      </w:r>
      <w:r w:rsidR="00AE2DFB">
        <w:rPr>
          <w:rFonts w:ascii="Verdana" w:hAnsi="Verdana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</w:t>
      </w:r>
    </w:p>
    <w:p w14:paraId="65B1FFEB" w14:textId="77777777" w:rsidR="00AE2DFB" w:rsidRDefault="00AE2DFB" w:rsidP="00AE2DFB">
      <w:pPr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</w:t>
      </w:r>
      <w:r w:rsidRPr="0083508B">
        <w:rPr>
          <w:rFonts w:ascii="Verdana" w:hAnsi="Verdana" w:cs="Times New Roman"/>
          <w:color w:val="000000"/>
          <w:sz w:val="18"/>
          <w:szCs w:val="18"/>
        </w:rPr>
        <w:t>Yours Sincerely</w:t>
      </w:r>
    </w:p>
    <w:p w14:paraId="78B3D8C6" w14:textId="77777777" w:rsidR="00AE2DFB" w:rsidRDefault="00AE2DFB" w:rsidP="00AE2DFB">
      <w:pPr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</w:t>
      </w:r>
    </w:p>
    <w:p w14:paraId="26900E2E" w14:textId="77777777" w:rsidR="00AE2DFB" w:rsidRDefault="00AE2DFB" w:rsidP="00AE2DFB">
      <w:pPr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</w:t>
      </w:r>
    </w:p>
    <w:p w14:paraId="7E44A588" w14:textId="11D7D26C" w:rsidR="00610582" w:rsidRDefault="00AE2DFB" w:rsidP="00E50EA8">
      <w:pPr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Marieswari </w:t>
      </w:r>
      <w:r w:rsidR="005845B5" w:rsidRPr="0083508B">
        <w:rPr>
          <w:rFonts w:ascii="Verdana" w:hAnsi="Verdana" w:cs="Times New Roman"/>
          <w:color w:val="000000"/>
          <w:sz w:val="18"/>
          <w:szCs w:val="18"/>
        </w:rPr>
        <w:t xml:space="preserve">Place: </w:t>
      </w:r>
    </w:p>
    <w:p w14:paraId="2A8F5E13" w14:textId="77777777" w:rsidR="00610582" w:rsidRDefault="00610582" w:rsidP="00E50EA8">
      <w:pPr>
        <w:rPr>
          <w:rFonts w:ascii="Verdana" w:hAnsi="Verdana" w:cs="Times New Roman"/>
          <w:color w:val="000000"/>
          <w:sz w:val="18"/>
          <w:szCs w:val="18"/>
        </w:rPr>
      </w:pPr>
    </w:p>
    <w:p w14:paraId="5918C88E" w14:textId="77777777" w:rsidR="00610582" w:rsidRDefault="00610582" w:rsidP="00E50EA8">
      <w:pPr>
        <w:rPr>
          <w:rFonts w:ascii="Verdana" w:hAnsi="Verdana" w:cs="Times New Roman"/>
          <w:color w:val="000000"/>
          <w:sz w:val="18"/>
          <w:szCs w:val="18"/>
        </w:rPr>
      </w:pPr>
    </w:p>
    <w:p w14:paraId="02B3A7AD" w14:textId="297388C9" w:rsidR="009F2BEC" w:rsidRPr="0083508B" w:rsidRDefault="009A3166" w:rsidP="00E50EA8">
      <w:pPr>
        <w:rPr>
          <w:rFonts w:ascii="Verdana" w:hAnsi="Verdana" w:cs="Times New Roman"/>
          <w:color w:val="000000"/>
          <w:sz w:val="18"/>
          <w:szCs w:val="18"/>
        </w:rPr>
      </w:pPr>
      <w:r>
        <w:rPr>
          <w:rFonts w:ascii="Verdana" w:hAnsi="Verdana" w:cs="Times New Roman"/>
          <w:color w:val="000000"/>
          <w:sz w:val="18"/>
          <w:szCs w:val="18"/>
        </w:rPr>
        <w:t xml:space="preserve"> </w:t>
      </w:r>
    </w:p>
    <w:sectPr w:rsidR="009F2BEC" w:rsidRPr="0083508B" w:rsidSect="00C11A38">
      <w:footerReference w:type="default" r:id="rId7"/>
      <w:footerReference w:type="first" r:id="rId8"/>
      <w:pgSz w:w="11907" w:h="16839" w:code="9"/>
      <w:pgMar w:top="864" w:right="1152" w:bottom="720" w:left="1152" w:header="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55BE0C" w14:textId="77777777" w:rsidR="001A36E6" w:rsidRDefault="001A36E6">
      <w:r>
        <w:separator/>
      </w:r>
    </w:p>
  </w:endnote>
  <w:endnote w:type="continuationSeparator" w:id="0">
    <w:p w14:paraId="53D7896C" w14:textId="77777777" w:rsidR="001A36E6" w:rsidRDefault="001A3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hell Dlg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D43B49" w14:textId="77777777" w:rsidR="00926E5D" w:rsidRPr="005240C3" w:rsidRDefault="00926E5D" w:rsidP="00926E5D">
    <w:pPr>
      <w:pStyle w:val="Footer"/>
      <w:rPr>
        <w:sz w:val="18"/>
      </w:rPr>
    </w:pPr>
    <w:r w:rsidRPr="005240C3">
      <w:rPr>
        <w:sz w:val="18"/>
      </w:rPr>
      <w:t xml:space="preserve">Page </w:t>
    </w:r>
    <w:r w:rsidR="00C95059" w:rsidRPr="005240C3">
      <w:rPr>
        <w:b/>
        <w:sz w:val="18"/>
      </w:rPr>
      <w:fldChar w:fldCharType="begin"/>
    </w:r>
    <w:r w:rsidRPr="005240C3">
      <w:rPr>
        <w:b/>
        <w:sz w:val="18"/>
      </w:rPr>
      <w:instrText xml:space="preserve"> PAGE </w:instrText>
    </w:r>
    <w:r w:rsidR="00C95059" w:rsidRPr="005240C3">
      <w:rPr>
        <w:b/>
        <w:sz w:val="18"/>
      </w:rPr>
      <w:fldChar w:fldCharType="separate"/>
    </w:r>
    <w:r w:rsidR="00D05B23">
      <w:rPr>
        <w:b/>
        <w:noProof/>
        <w:sz w:val="18"/>
      </w:rPr>
      <w:t>2</w:t>
    </w:r>
    <w:r w:rsidR="00C95059" w:rsidRPr="005240C3">
      <w:rPr>
        <w:b/>
        <w:sz w:val="18"/>
      </w:rPr>
      <w:fldChar w:fldCharType="end"/>
    </w:r>
    <w:r w:rsidRPr="005240C3">
      <w:rPr>
        <w:sz w:val="18"/>
      </w:rPr>
      <w:t xml:space="preserve"> of </w:t>
    </w:r>
    <w:r w:rsidR="00C95059" w:rsidRPr="005240C3">
      <w:rPr>
        <w:b/>
        <w:sz w:val="18"/>
      </w:rPr>
      <w:fldChar w:fldCharType="begin"/>
    </w:r>
    <w:r w:rsidRPr="005240C3">
      <w:rPr>
        <w:b/>
        <w:sz w:val="18"/>
      </w:rPr>
      <w:instrText xml:space="preserve"> NUMPAGES  </w:instrText>
    </w:r>
    <w:r w:rsidR="00C95059" w:rsidRPr="005240C3">
      <w:rPr>
        <w:b/>
        <w:sz w:val="18"/>
      </w:rPr>
      <w:fldChar w:fldCharType="separate"/>
    </w:r>
    <w:r w:rsidR="00D05B23">
      <w:rPr>
        <w:b/>
        <w:noProof/>
        <w:sz w:val="18"/>
      </w:rPr>
      <w:t>3</w:t>
    </w:r>
    <w:r w:rsidR="00C95059" w:rsidRPr="005240C3">
      <w:rPr>
        <w:b/>
        <w:sz w:val="18"/>
      </w:rPr>
      <w:fldChar w:fldCharType="end"/>
    </w:r>
  </w:p>
  <w:p w14:paraId="34F33085" w14:textId="77777777" w:rsidR="00242B9D" w:rsidRDefault="00242B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54B303" w14:textId="77777777" w:rsidR="005260F4" w:rsidRPr="005240C3" w:rsidRDefault="005260F4">
    <w:pPr>
      <w:pStyle w:val="Footer"/>
      <w:rPr>
        <w:sz w:val="18"/>
      </w:rPr>
    </w:pPr>
    <w:r w:rsidRPr="005240C3">
      <w:rPr>
        <w:sz w:val="18"/>
      </w:rPr>
      <w:t xml:space="preserve">Page </w:t>
    </w:r>
    <w:r w:rsidR="00C95059" w:rsidRPr="005240C3">
      <w:rPr>
        <w:b/>
        <w:sz w:val="18"/>
      </w:rPr>
      <w:fldChar w:fldCharType="begin"/>
    </w:r>
    <w:r w:rsidRPr="005240C3">
      <w:rPr>
        <w:b/>
        <w:sz w:val="18"/>
      </w:rPr>
      <w:instrText xml:space="preserve"> PAGE </w:instrText>
    </w:r>
    <w:r w:rsidR="00C95059" w:rsidRPr="005240C3">
      <w:rPr>
        <w:b/>
        <w:sz w:val="18"/>
      </w:rPr>
      <w:fldChar w:fldCharType="separate"/>
    </w:r>
    <w:r w:rsidR="00FA5DBD">
      <w:rPr>
        <w:b/>
        <w:noProof/>
        <w:sz w:val="18"/>
      </w:rPr>
      <w:t>1</w:t>
    </w:r>
    <w:r w:rsidR="00C95059" w:rsidRPr="005240C3">
      <w:rPr>
        <w:b/>
        <w:sz w:val="18"/>
      </w:rPr>
      <w:fldChar w:fldCharType="end"/>
    </w:r>
    <w:r w:rsidRPr="005240C3">
      <w:rPr>
        <w:sz w:val="18"/>
      </w:rPr>
      <w:t xml:space="preserve"> of </w:t>
    </w:r>
    <w:r w:rsidR="00C95059" w:rsidRPr="005240C3">
      <w:rPr>
        <w:b/>
        <w:sz w:val="18"/>
      </w:rPr>
      <w:fldChar w:fldCharType="begin"/>
    </w:r>
    <w:r w:rsidRPr="005240C3">
      <w:rPr>
        <w:b/>
        <w:sz w:val="18"/>
      </w:rPr>
      <w:instrText xml:space="preserve"> NUMPAGES  </w:instrText>
    </w:r>
    <w:r w:rsidR="00C95059" w:rsidRPr="005240C3">
      <w:rPr>
        <w:b/>
        <w:sz w:val="18"/>
      </w:rPr>
      <w:fldChar w:fldCharType="separate"/>
    </w:r>
    <w:r w:rsidR="00FA5DBD">
      <w:rPr>
        <w:b/>
        <w:noProof/>
        <w:sz w:val="18"/>
      </w:rPr>
      <w:t>1</w:t>
    </w:r>
    <w:r w:rsidR="00C95059" w:rsidRPr="005240C3">
      <w:rPr>
        <w:b/>
        <w:sz w:val="18"/>
      </w:rPr>
      <w:fldChar w:fldCharType="end"/>
    </w:r>
  </w:p>
  <w:p w14:paraId="7564428B" w14:textId="77777777" w:rsidR="005260F4" w:rsidRDefault="005260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11E7A8" w14:textId="77777777" w:rsidR="001A36E6" w:rsidRDefault="001A36E6">
      <w:r>
        <w:separator/>
      </w:r>
    </w:p>
  </w:footnote>
  <w:footnote w:type="continuationSeparator" w:id="0">
    <w:p w14:paraId="4316802C" w14:textId="77777777" w:rsidR="001A36E6" w:rsidRDefault="001A36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multilevel"/>
    <w:tmpl w:val="00000009"/>
    <w:name w:val="WW8Num23"/>
    <w:lvl w:ilvl="0">
      <w:start w:val="1"/>
      <w:numFmt w:val="bullet"/>
      <w:lvlText w:val="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abstractNum w:abstractNumId="2" w15:restartNumberingAfterBreak="0">
    <w:nsid w:val="0000000B"/>
    <w:multiLevelType w:val="hybridMultilevel"/>
    <w:tmpl w:val="D9D69996"/>
    <w:lvl w:ilvl="0" w:tplc="775A1FCE">
      <w:start w:val="1"/>
      <w:numFmt w:val="bullet"/>
      <w:pStyle w:val="BulletedList"/>
      <w:lvlText w:val="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30"/>
    <w:multiLevelType w:val="hybridMultilevel"/>
    <w:tmpl w:val="C8A8912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B38B4"/>
    <w:multiLevelType w:val="hybridMultilevel"/>
    <w:tmpl w:val="9656DE34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D6B51BA"/>
    <w:multiLevelType w:val="hybridMultilevel"/>
    <w:tmpl w:val="37D8D70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F92AB1"/>
    <w:multiLevelType w:val="hybridMultilevel"/>
    <w:tmpl w:val="241458E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E46300"/>
    <w:multiLevelType w:val="hybridMultilevel"/>
    <w:tmpl w:val="6AF251F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DF5102"/>
    <w:multiLevelType w:val="hybridMultilevel"/>
    <w:tmpl w:val="17C4253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6C7AA7"/>
    <w:multiLevelType w:val="multilevel"/>
    <w:tmpl w:val="47E0C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C4699E"/>
    <w:multiLevelType w:val="hybridMultilevel"/>
    <w:tmpl w:val="26A86F3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7824885">
    <w:abstractNumId w:val="2"/>
  </w:num>
  <w:num w:numId="2" w16cid:durableId="1117531627">
    <w:abstractNumId w:val="3"/>
  </w:num>
  <w:num w:numId="3" w16cid:durableId="322705110">
    <w:abstractNumId w:val="4"/>
  </w:num>
  <w:num w:numId="4" w16cid:durableId="1533610784">
    <w:abstractNumId w:val="8"/>
  </w:num>
  <w:num w:numId="5" w16cid:durableId="354115851">
    <w:abstractNumId w:val="5"/>
  </w:num>
  <w:num w:numId="6" w16cid:durableId="347147207">
    <w:abstractNumId w:val="10"/>
  </w:num>
  <w:num w:numId="7" w16cid:durableId="570427297">
    <w:abstractNumId w:val="7"/>
  </w:num>
  <w:num w:numId="8" w16cid:durableId="1510751840">
    <w:abstractNumId w:val="9"/>
  </w:num>
  <w:num w:numId="9" w16cid:durableId="2051345253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rawingGridVerticalSpacing w:val="106"/>
  <w:displayHorizontalDrawingGridEvery w:val="0"/>
  <w:displayVerticalDrawingGridEvery w:val="2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63DD"/>
    <w:rsid w:val="00006E05"/>
    <w:rsid w:val="00007613"/>
    <w:rsid w:val="00007C2F"/>
    <w:rsid w:val="000114E8"/>
    <w:rsid w:val="000142D1"/>
    <w:rsid w:val="00015252"/>
    <w:rsid w:val="000162E5"/>
    <w:rsid w:val="00020B1B"/>
    <w:rsid w:val="000235BB"/>
    <w:rsid w:val="00027348"/>
    <w:rsid w:val="00031A2C"/>
    <w:rsid w:val="00035AF3"/>
    <w:rsid w:val="00037522"/>
    <w:rsid w:val="00044FEE"/>
    <w:rsid w:val="00046133"/>
    <w:rsid w:val="00046757"/>
    <w:rsid w:val="0005347A"/>
    <w:rsid w:val="000539DF"/>
    <w:rsid w:val="00054158"/>
    <w:rsid w:val="000547DF"/>
    <w:rsid w:val="00055A56"/>
    <w:rsid w:val="00062554"/>
    <w:rsid w:val="000758E5"/>
    <w:rsid w:val="00075C51"/>
    <w:rsid w:val="00076765"/>
    <w:rsid w:val="000769E6"/>
    <w:rsid w:val="00076F6F"/>
    <w:rsid w:val="00081464"/>
    <w:rsid w:val="00083303"/>
    <w:rsid w:val="00084A10"/>
    <w:rsid w:val="00087C2C"/>
    <w:rsid w:val="00092D37"/>
    <w:rsid w:val="0009406A"/>
    <w:rsid w:val="000946F2"/>
    <w:rsid w:val="00095006"/>
    <w:rsid w:val="000A570A"/>
    <w:rsid w:val="000A5A01"/>
    <w:rsid w:val="000A7251"/>
    <w:rsid w:val="000A7769"/>
    <w:rsid w:val="000B084A"/>
    <w:rsid w:val="000B52A7"/>
    <w:rsid w:val="000B586E"/>
    <w:rsid w:val="000B7CD8"/>
    <w:rsid w:val="000C032E"/>
    <w:rsid w:val="000C2076"/>
    <w:rsid w:val="000C27BA"/>
    <w:rsid w:val="000C2FE2"/>
    <w:rsid w:val="000D0AF9"/>
    <w:rsid w:val="000D36E9"/>
    <w:rsid w:val="000D4FB2"/>
    <w:rsid w:val="000E076B"/>
    <w:rsid w:val="000E0A76"/>
    <w:rsid w:val="000E1EC5"/>
    <w:rsid w:val="000E6790"/>
    <w:rsid w:val="000E73A2"/>
    <w:rsid w:val="000E7D1E"/>
    <w:rsid w:val="000F510C"/>
    <w:rsid w:val="000F538E"/>
    <w:rsid w:val="00102807"/>
    <w:rsid w:val="00102B3C"/>
    <w:rsid w:val="00107613"/>
    <w:rsid w:val="0011667B"/>
    <w:rsid w:val="00116C28"/>
    <w:rsid w:val="0012194A"/>
    <w:rsid w:val="00121D52"/>
    <w:rsid w:val="0012386B"/>
    <w:rsid w:val="00130781"/>
    <w:rsid w:val="00131140"/>
    <w:rsid w:val="00131A00"/>
    <w:rsid w:val="00135214"/>
    <w:rsid w:val="0014348C"/>
    <w:rsid w:val="0014561F"/>
    <w:rsid w:val="00153F8F"/>
    <w:rsid w:val="0016390E"/>
    <w:rsid w:val="00166B73"/>
    <w:rsid w:val="00166C99"/>
    <w:rsid w:val="00171BC3"/>
    <w:rsid w:val="0017246A"/>
    <w:rsid w:val="00172A27"/>
    <w:rsid w:val="00173B2C"/>
    <w:rsid w:val="00174DDF"/>
    <w:rsid w:val="001810C1"/>
    <w:rsid w:val="001876FF"/>
    <w:rsid w:val="00191596"/>
    <w:rsid w:val="00191785"/>
    <w:rsid w:val="0019271F"/>
    <w:rsid w:val="001A35EF"/>
    <w:rsid w:val="001A36E6"/>
    <w:rsid w:val="001B7268"/>
    <w:rsid w:val="001C0F61"/>
    <w:rsid w:val="001C57EA"/>
    <w:rsid w:val="001D2A79"/>
    <w:rsid w:val="001D68D4"/>
    <w:rsid w:val="001D6CDE"/>
    <w:rsid w:val="001E136A"/>
    <w:rsid w:val="001E2B14"/>
    <w:rsid w:val="001E3723"/>
    <w:rsid w:val="001E6090"/>
    <w:rsid w:val="001F1BE3"/>
    <w:rsid w:val="001F24F4"/>
    <w:rsid w:val="001F28C5"/>
    <w:rsid w:val="001F2B5B"/>
    <w:rsid w:val="001F3809"/>
    <w:rsid w:val="0020234B"/>
    <w:rsid w:val="00203E46"/>
    <w:rsid w:val="00203F00"/>
    <w:rsid w:val="0021266F"/>
    <w:rsid w:val="0021720E"/>
    <w:rsid w:val="002208DD"/>
    <w:rsid w:val="00224D2B"/>
    <w:rsid w:val="002250A7"/>
    <w:rsid w:val="0022517C"/>
    <w:rsid w:val="0023174B"/>
    <w:rsid w:val="00231C80"/>
    <w:rsid w:val="00232361"/>
    <w:rsid w:val="00232D00"/>
    <w:rsid w:val="002349D1"/>
    <w:rsid w:val="00235B3D"/>
    <w:rsid w:val="002403BD"/>
    <w:rsid w:val="002406C4"/>
    <w:rsid w:val="00240A43"/>
    <w:rsid w:val="0024257C"/>
    <w:rsid w:val="00242B9D"/>
    <w:rsid w:val="00246D4D"/>
    <w:rsid w:val="00247D62"/>
    <w:rsid w:val="00254B9A"/>
    <w:rsid w:val="00254F40"/>
    <w:rsid w:val="00255BAA"/>
    <w:rsid w:val="0025655B"/>
    <w:rsid w:val="00257C85"/>
    <w:rsid w:val="00267639"/>
    <w:rsid w:val="0027114C"/>
    <w:rsid w:val="002733DE"/>
    <w:rsid w:val="00275189"/>
    <w:rsid w:val="00277F5C"/>
    <w:rsid w:val="00280227"/>
    <w:rsid w:val="00282DA1"/>
    <w:rsid w:val="00283E22"/>
    <w:rsid w:val="00283EB3"/>
    <w:rsid w:val="00286C5A"/>
    <w:rsid w:val="002872FF"/>
    <w:rsid w:val="00290B9C"/>
    <w:rsid w:val="00290D5B"/>
    <w:rsid w:val="00291E48"/>
    <w:rsid w:val="00295B5B"/>
    <w:rsid w:val="00295C29"/>
    <w:rsid w:val="00295ECC"/>
    <w:rsid w:val="002A1066"/>
    <w:rsid w:val="002A484E"/>
    <w:rsid w:val="002A6B33"/>
    <w:rsid w:val="002B0ECB"/>
    <w:rsid w:val="002B274D"/>
    <w:rsid w:val="002B3CEC"/>
    <w:rsid w:val="002B7532"/>
    <w:rsid w:val="002B7E9F"/>
    <w:rsid w:val="002C5ECB"/>
    <w:rsid w:val="002C5F89"/>
    <w:rsid w:val="002C780E"/>
    <w:rsid w:val="002C7F61"/>
    <w:rsid w:val="002D1911"/>
    <w:rsid w:val="002D2105"/>
    <w:rsid w:val="002D2FE7"/>
    <w:rsid w:val="002D7CF1"/>
    <w:rsid w:val="002E0CB9"/>
    <w:rsid w:val="002E21F6"/>
    <w:rsid w:val="002E6012"/>
    <w:rsid w:val="002E603F"/>
    <w:rsid w:val="002F0FBE"/>
    <w:rsid w:val="002F4C02"/>
    <w:rsid w:val="002F5D76"/>
    <w:rsid w:val="00300262"/>
    <w:rsid w:val="0030775B"/>
    <w:rsid w:val="003108E2"/>
    <w:rsid w:val="0031465C"/>
    <w:rsid w:val="00315369"/>
    <w:rsid w:val="00327CD6"/>
    <w:rsid w:val="0033071D"/>
    <w:rsid w:val="003312EF"/>
    <w:rsid w:val="00331648"/>
    <w:rsid w:val="003323E5"/>
    <w:rsid w:val="00344656"/>
    <w:rsid w:val="003470C2"/>
    <w:rsid w:val="0035307A"/>
    <w:rsid w:val="00356B36"/>
    <w:rsid w:val="00361AB2"/>
    <w:rsid w:val="00361CA0"/>
    <w:rsid w:val="003629D9"/>
    <w:rsid w:val="00362CAA"/>
    <w:rsid w:val="0036383F"/>
    <w:rsid w:val="00365319"/>
    <w:rsid w:val="00365B71"/>
    <w:rsid w:val="00366473"/>
    <w:rsid w:val="00366B5D"/>
    <w:rsid w:val="003719DC"/>
    <w:rsid w:val="00371CBA"/>
    <w:rsid w:val="00373353"/>
    <w:rsid w:val="00373B31"/>
    <w:rsid w:val="003777FE"/>
    <w:rsid w:val="00377F83"/>
    <w:rsid w:val="00381BFC"/>
    <w:rsid w:val="00381F98"/>
    <w:rsid w:val="003826CA"/>
    <w:rsid w:val="00383534"/>
    <w:rsid w:val="003837B7"/>
    <w:rsid w:val="00383E8B"/>
    <w:rsid w:val="00384B93"/>
    <w:rsid w:val="00384D62"/>
    <w:rsid w:val="00387723"/>
    <w:rsid w:val="003958CF"/>
    <w:rsid w:val="003A1860"/>
    <w:rsid w:val="003A1B84"/>
    <w:rsid w:val="003A1E09"/>
    <w:rsid w:val="003A2835"/>
    <w:rsid w:val="003A3FB6"/>
    <w:rsid w:val="003A4EA1"/>
    <w:rsid w:val="003A5BC6"/>
    <w:rsid w:val="003A7397"/>
    <w:rsid w:val="003B19B1"/>
    <w:rsid w:val="003B36CF"/>
    <w:rsid w:val="003B598A"/>
    <w:rsid w:val="003B5B5F"/>
    <w:rsid w:val="003C0A30"/>
    <w:rsid w:val="003C1820"/>
    <w:rsid w:val="003C337D"/>
    <w:rsid w:val="003C6D11"/>
    <w:rsid w:val="003C7F8A"/>
    <w:rsid w:val="003D2056"/>
    <w:rsid w:val="003D4901"/>
    <w:rsid w:val="003D599B"/>
    <w:rsid w:val="003E2652"/>
    <w:rsid w:val="003E4B16"/>
    <w:rsid w:val="003E6682"/>
    <w:rsid w:val="003F4A35"/>
    <w:rsid w:val="003F5E88"/>
    <w:rsid w:val="003F708E"/>
    <w:rsid w:val="00402598"/>
    <w:rsid w:val="00412825"/>
    <w:rsid w:val="0041360D"/>
    <w:rsid w:val="00415944"/>
    <w:rsid w:val="0041671F"/>
    <w:rsid w:val="00422FD8"/>
    <w:rsid w:val="00423179"/>
    <w:rsid w:val="0043294D"/>
    <w:rsid w:val="00433A86"/>
    <w:rsid w:val="00435F44"/>
    <w:rsid w:val="00440D2A"/>
    <w:rsid w:val="00443EEE"/>
    <w:rsid w:val="00444788"/>
    <w:rsid w:val="00444FA2"/>
    <w:rsid w:val="004457DD"/>
    <w:rsid w:val="00445A92"/>
    <w:rsid w:val="00445AD0"/>
    <w:rsid w:val="004466A6"/>
    <w:rsid w:val="004469C2"/>
    <w:rsid w:val="00451881"/>
    <w:rsid w:val="00460AA8"/>
    <w:rsid w:val="00461744"/>
    <w:rsid w:val="00462A07"/>
    <w:rsid w:val="0047039D"/>
    <w:rsid w:val="004715C0"/>
    <w:rsid w:val="00471C86"/>
    <w:rsid w:val="00471E36"/>
    <w:rsid w:val="00475693"/>
    <w:rsid w:val="0048070A"/>
    <w:rsid w:val="0048229F"/>
    <w:rsid w:val="00483856"/>
    <w:rsid w:val="00490487"/>
    <w:rsid w:val="00494C76"/>
    <w:rsid w:val="00495A97"/>
    <w:rsid w:val="004960D6"/>
    <w:rsid w:val="004964B1"/>
    <w:rsid w:val="00496A30"/>
    <w:rsid w:val="004A2139"/>
    <w:rsid w:val="004A28F8"/>
    <w:rsid w:val="004A50DA"/>
    <w:rsid w:val="004A7A7F"/>
    <w:rsid w:val="004B12F0"/>
    <w:rsid w:val="004B36D7"/>
    <w:rsid w:val="004B537A"/>
    <w:rsid w:val="004B67E7"/>
    <w:rsid w:val="004C1701"/>
    <w:rsid w:val="004C4336"/>
    <w:rsid w:val="004D7ABC"/>
    <w:rsid w:val="004E1E93"/>
    <w:rsid w:val="004E4E06"/>
    <w:rsid w:val="004E66FD"/>
    <w:rsid w:val="004F091B"/>
    <w:rsid w:val="004F5A02"/>
    <w:rsid w:val="0050495A"/>
    <w:rsid w:val="0051063B"/>
    <w:rsid w:val="00510AAA"/>
    <w:rsid w:val="00511D65"/>
    <w:rsid w:val="00514373"/>
    <w:rsid w:val="0051502F"/>
    <w:rsid w:val="005222A6"/>
    <w:rsid w:val="005240C3"/>
    <w:rsid w:val="005245F7"/>
    <w:rsid w:val="00524E3A"/>
    <w:rsid w:val="005260F4"/>
    <w:rsid w:val="00526344"/>
    <w:rsid w:val="0052640C"/>
    <w:rsid w:val="00526458"/>
    <w:rsid w:val="00527759"/>
    <w:rsid w:val="00532CF3"/>
    <w:rsid w:val="00537BDB"/>
    <w:rsid w:val="005422B5"/>
    <w:rsid w:val="00542F7D"/>
    <w:rsid w:val="005468BF"/>
    <w:rsid w:val="00553B2E"/>
    <w:rsid w:val="00555A5F"/>
    <w:rsid w:val="00555A9D"/>
    <w:rsid w:val="00560AC5"/>
    <w:rsid w:val="00560C3D"/>
    <w:rsid w:val="005611D7"/>
    <w:rsid w:val="005611E8"/>
    <w:rsid w:val="00562A8A"/>
    <w:rsid w:val="00573581"/>
    <w:rsid w:val="00573902"/>
    <w:rsid w:val="00581650"/>
    <w:rsid w:val="00583926"/>
    <w:rsid w:val="005845B5"/>
    <w:rsid w:val="00590099"/>
    <w:rsid w:val="005A2CFF"/>
    <w:rsid w:val="005A46E5"/>
    <w:rsid w:val="005A6BA1"/>
    <w:rsid w:val="005B10D4"/>
    <w:rsid w:val="005B5717"/>
    <w:rsid w:val="005C0CF4"/>
    <w:rsid w:val="005C28DF"/>
    <w:rsid w:val="005C3FC8"/>
    <w:rsid w:val="005C47DD"/>
    <w:rsid w:val="005C5045"/>
    <w:rsid w:val="005C51B7"/>
    <w:rsid w:val="005C5C19"/>
    <w:rsid w:val="005D3C2F"/>
    <w:rsid w:val="005D65DD"/>
    <w:rsid w:val="005E48E0"/>
    <w:rsid w:val="005E6331"/>
    <w:rsid w:val="005E70C0"/>
    <w:rsid w:val="005F0F9B"/>
    <w:rsid w:val="005F1458"/>
    <w:rsid w:val="005F39EA"/>
    <w:rsid w:val="005F53B9"/>
    <w:rsid w:val="005F6734"/>
    <w:rsid w:val="0060125E"/>
    <w:rsid w:val="0061030F"/>
    <w:rsid w:val="00610582"/>
    <w:rsid w:val="00613863"/>
    <w:rsid w:val="006169AC"/>
    <w:rsid w:val="00617C0D"/>
    <w:rsid w:val="0062251C"/>
    <w:rsid w:val="00624D85"/>
    <w:rsid w:val="00627D00"/>
    <w:rsid w:val="00633C1C"/>
    <w:rsid w:val="00637069"/>
    <w:rsid w:val="006375DA"/>
    <w:rsid w:val="006422E0"/>
    <w:rsid w:val="006432BF"/>
    <w:rsid w:val="00645AEA"/>
    <w:rsid w:val="00645DA4"/>
    <w:rsid w:val="00646478"/>
    <w:rsid w:val="00646BA0"/>
    <w:rsid w:val="00651BC5"/>
    <w:rsid w:val="00652872"/>
    <w:rsid w:val="006528DD"/>
    <w:rsid w:val="00652F8D"/>
    <w:rsid w:val="00655921"/>
    <w:rsid w:val="00664FD6"/>
    <w:rsid w:val="00665564"/>
    <w:rsid w:val="00672CC2"/>
    <w:rsid w:val="00674C3F"/>
    <w:rsid w:val="00674F32"/>
    <w:rsid w:val="0067613C"/>
    <w:rsid w:val="006776C5"/>
    <w:rsid w:val="00682821"/>
    <w:rsid w:val="0069594E"/>
    <w:rsid w:val="006959C0"/>
    <w:rsid w:val="006963F1"/>
    <w:rsid w:val="00696FA0"/>
    <w:rsid w:val="006A0DE9"/>
    <w:rsid w:val="006A1DE9"/>
    <w:rsid w:val="006A4588"/>
    <w:rsid w:val="006B1009"/>
    <w:rsid w:val="006B23E9"/>
    <w:rsid w:val="006B351C"/>
    <w:rsid w:val="006C32A8"/>
    <w:rsid w:val="006C35F7"/>
    <w:rsid w:val="006C5D05"/>
    <w:rsid w:val="006C5ECA"/>
    <w:rsid w:val="006C7ADC"/>
    <w:rsid w:val="006D0C4F"/>
    <w:rsid w:val="006D6B52"/>
    <w:rsid w:val="006E025E"/>
    <w:rsid w:val="006E4DC5"/>
    <w:rsid w:val="006E5E61"/>
    <w:rsid w:val="006E6C46"/>
    <w:rsid w:val="006F32C3"/>
    <w:rsid w:val="006F38E7"/>
    <w:rsid w:val="006F6102"/>
    <w:rsid w:val="006F6CF4"/>
    <w:rsid w:val="006F707E"/>
    <w:rsid w:val="006F7EE4"/>
    <w:rsid w:val="00701619"/>
    <w:rsid w:val="00701A9A"/>
    <w:rsid w:val="007031E5"/>
    <w:rsid w:val="00705239"/>
    <w:rsid w:val="00705E55"/>
    <w:rsid w:val="0070695A"/>
    <w:rsid w:val="00710B6E"/>
    <w:rsid w:val="0071317B"/>
    <w:rsid w:val="00716D79"/>
    <w:rsid w:val="00725873"/>
    <w:rsid w:val="00730AB7"/>
    <w:rsid w:val="0073654E"/>
    <w:rsid w:val="00743906"/>
    <w:rsid w:val="00743B49"/>
    <w:rsid w:val="007447E2"/>
    <w:rsid w:val="0075342E"/>
    <w:rsid w:val="00753D88"/>
    <w:rsid w:val="00762547"/>
    <w:rsid w:val="00762F5A"/>
    <w:rsid w:val="00766594"/>
    <w:rsid w:val="007715F7"/>
    <w:rsid w:val="0077312F"/>
    <w:rsid w:val="00774C61"/>
    <w:rsid w:val="00776C01"/>
    <w:rsid w:val="007909E6"/>
    <w:rsid w:val="00794A62"/>
    <w:rsid w:val="007A03EE"/>
    <w:rsid w:val="007A0AE6"/>
    <w:rsid w:val="007A1155"/>
    <w:rsid w:val="007A2974"/>
    <w:rsid w:val="007A4C34"/>
    <w:rsid w:val="007B0E97"/>
    <w:rsid w:val="007B11D3"/>
    <w:rsid w:val="007B2D4B"/>
    <w:rsid w:val="007B4BF8"/>
    <w:rsid w:val="007C0DE5"/>
    <w:rsid w:val="007E149D"/>
    <w:rsid w:val="007E780A"/>
    <w:rsid w:val="007F3B0B"/>
    <w:rsid w:val="007F52D0"/>
    <w:rsid w:val="00805D99"/>
    <w:rsid w:val="008076F7"/>
    <w:rsid w:val="00815743"/>
    <w:rsid w:val="00815E7B"/>
    <w:rsid w:val="00821D7A"/>
    <w:rsid w:val="00822617"/>
    <w:rsid w:val="00824E1E"/>
    <w:rsid w:val="00830B9E"/>
    <w:rsid w:val="00834A7D"/>
    <w:rsid w:val="0083508B"/>
    <w:rsid w:val="0083544D"/>
    <w:rsid w:val="008409F6"/>
    <w:rsid w:val="0084204F"/>
    <w:rsid w:val="00844918"/>
    <w:rsid w:val="0085012A"/>
    <w:rsid w:val="00850C31"/>
    <w:rsid w:val="008572CC"/>
    <w:rsid w:val="00861D6C"/>
    <w:rsid w:val="00863BCB"/>
    <w:rsid w:val="0086461B"/>
    <w:rsid w:val="008660A0"/>
    <w:rsid w:val="00866F2C"/>
    <w:rsid w:val="00870C88"/>
    <w:rsid w:val="008803E0"/>
    <w:rsid w:val="00881A2A"/>
    <w:rsid w:val="008825BB"/>
    <w:rsid w:val="00884CE0"/>
    <w:rsid w:val="00885E21"/>
    <w:rsid w:val="008864B3"/>
    <w:rsid w:val="008879B5"/>
    <w:rsid w:val="00890BAE"/>
    <w:rsid w:val="00892138"/>
    <w:rsid w:val="00892297"/>
    <w:rsid w:val="008936A7"/>
    <w:rsid w:val="00896BC1"/>
    <w:rsid w:val="00897018"/>
    <w:rsid w:val="008A2CD3"/>
    <w:rsid w:val="008A31A5"/>
    <w:rsid w:val="008A4CFC"/>
    <w:rsid w:val="008A550C"/>
    <w:rsid w:val="008B3E7C"/>
    <w:rsid w:val="008B7650"/>
    <w:rsid w:val="008C543B"/>
    <w:rsid w:val="008C6144"/>
    <w:rsid w:val="008D1AE2"/>
    <w:rsid w:val="008D202E"/>
    <w:rsid w:val="008D4B0B"/>
    <w:rsid w:val="008E0C28"/>
    <w:rsid w:val="008E282D"/>
    <w:rsid w:val="008F43A5"/>
    <w:rsid w:val="008F6E18"/>
    <w:rsid w:val="00902939"/>
    <w:rsid w:val="00902F5D"/>
    <w:rsid w:val="00905D48"/>
    <w:rsid w:val="00906411"/>
    <w:rsid w:val="00907424"/>
    <w:rsid w:val="00910217"/>
    <w:rsid w:val="00910C49"/>
    <w:rsid w:val="009127D4"/>
    <w:rsid w:val="009132AF"/>
    <w:rsid w:val="00917BA6"/>
    <w:rsid w:val="00921AF9"/>
    <w:rsid w:val="00922893"/>
    <w:rsid w:val="00924ED7"/>
    <w:rsid w:val="00924FFC"/>
    <w:rsid w:val="00925BF7"/>
    <w:rsid w:val="00926BAB"/>
    <w:rsid w:val="00926E5D"/>
    <w:rsid w:val="00927EB9"/>
    <w:rsid w:val="009360F4"/>
    <w:rsid w:val="00937FC2"/>
    <w:rsid w:val="00941BF3"/>
    <w:rsid w:val="0094461A"/>
    <w:rsid w:val="009449C5"/>
    <w:rsid w:val="0094578D"/>
    <w:rsid w:val="0094708A"/>
    <w:rsid w:val="00952FA5"/>
    <w:rsid w:val="00955E32"/>
    <w:rsid w:val="00962F84"/>
    <w:rsid w:val="00967BFC"/>
    <w:rsid w:val="009732ED"/>
    <w:rsid w:val="0097429C"/>
    <w:rsid w:val="00976685"/>
    <w:rsid w:val="009766B6"/>
    <w:rsid w:val="00976782"/>
    <w:rsid w:val="009767A8"/>
    <w:rsid w:val="009805C8"/>
    <w:rsid w:val="00982C17"/>
    <w:rsid w:val="00985145"/>
    <w:rsid w:val="00985970"/>
    <w:rsid w:val="00986190"/>
    <w:rsid w:val="009879BC"/>
    <w:rsid w:val="009901BC"/>
    <w:rsid w:val="009916AA"/>
    <w:rsid w:val="00992947"/>
    <w:rsid w:val="00993B84"/>
    <w:rsid w:val="009973A8"/>
    <w:rsid w:val="009A0B95"/>
    <w:rsid w:val="009A18CC"/>
    <w:rsid w:val="009A19CF"/>
    <w:rsid w:val="009A3166"/>
    <w:rsid w:val="009A67D7"/>
    <w:rsid w:val="009A7920"/>
    <w:rsid w:val="009A7978"/>
    <w:rsid w:val="009B063B"/>
    <w:rsid w:val="009B39C5"/>
    <w:rsid w:val="009B67FB"/>
    <w:rsid w:val="009B766B"/>
    <w:rsid w:val="009B791A"/>
    <w:rsid w:val="009C0BA7"/>
    <w:rsid w:val="009C47BD"/>
    <w:rsid w:val="009D0095"/>
    <w:rsid w:val="009D2F16"/>
    <w:rsid w:val="009D6CF5"/>
    <w:rsid w:val="009D7AB8"/>
    <w:rsid w:val="009E0B19"/>
    <w:rsid w:val="009E0FDD"/>
    <w:rsid w:val="009E35A6"/>
    <w:rsid w:val="009E4798"/>
    <w:rsid w:val="009F0685"/>
    <w:rsid w:val="009F199A"/>
    <w:rsid w:val="009F2BEC"/>
    <w:rsid w:val="009F3034"/>
    <w:rsid w:val="009F60A0"/>
    <w:rsid w:val="00A0242F"/>
    <w:rsid w:val="00A10F32"/>
    <w:rsid w:val="00A12494"/>
    <w:rsid w:val="00A20082"/>
    <w:rsid w:val="00A307E7"/>
    <w:rsid w:val="00A311EB"/>
    <w:rsid w:val="00A3192D"/>
    <w:rsid w:val="00A3647F"/>
    <w:rsid w:val="00A36ADB"/>
    <w:rsid w:val="00A376A3"/>
    <w:rsid w:val="00A403BB"/>
    <w:rsid w:val="00A406DF"/>
    <w:rsid w:val="00A5148F"/>
    <w:rsid w:val="00A51BF4"/>
    <w:rsid w:val="00A53A8E"/>
    <w:rsid w:val="00A54EC3"/>
    <w:rsid w:val="00A55D64"/>
    <w:rsid w:val="00A55EC7"/>
    <w:rsid w:val="00A56981"/>
    <w:rsid w:val="00A61750"/>
    <w:rsid w:val="00A62EE4"/>
    <w:rsid w:val="00A635E9"/>
    <w:rsid w:val="00A65EFB"/>
    <w:rsid w:val="00A662C7"/>
    <w:rsid w:val="00A66B01"/>
    <w:rsid w:val="00A67EDD"/>
    <w:rsid w:val="00A7122E"/>
    <w:rsid w:val="00A721F7"/>
    <w:rsid w:val="00A76B2C"/>
    <w:rsid w:val="00A77AF4"/>
    <w:rsid w:val="00A80963"/>
    <w:rsid w:val="00A84C2F"/>
    <w:rsid w:val="00A8741D"/>
    <w:rsid w:val="00A9208F"/>
    <w:rsid w:val="00A94BE6"/>
    <w:rsid w:val="00A94E72"/>
    <w:rsid w:val="00A9710B"/>
    <w:rsid w:val="00A973F9"/>
    <w:rsid w:val="00AA247A"/>
    <w:rsid w:val="00AA460F"/>
    <w:rsid w:val="00AA5C72"/>
    <w:rsid w:val="00AA735E"/>
    <w:rsid w:val="00AB1402"/>
    <w:rsid w:val="00AB20E2"/>
    <w:rsid w:val="00AB2914"/>
    <w:rsid w:val="00AB375B"/>
    <w:rsid w:val="00AC00BA"/>
    <w:rsid w:val="00AC0DB5"/>
    <w:rsid w:val="00AC3C83"/>
    <w:rsid w:val="00AC7DD1"/>
    <w:rsid w:val="00AD7CF4"/>
    <w:rsid w:val="00AE0B7C"/>
    <w:rsid w:val="00AE20ED"/>
    <w:rsid w:val="00AE2DFB"/>
    <w:rsid w:val="00AE43BF"/>
    <w:rsid w:val="00AF1903"/>
    <w:rsid w:val="00AF37A3"/>
    <w:rsid w:val="00AF3913"/>
    <w:rsid w:val="00AF4054"/>
    <w:rsid w:val="00B0036B"/>
    <w:rsid w:val="00B04408"/>
    <w:rsid w:val="00B10B99"/>
    <w:rsid w:val="00B147B0"/>
    <w:rsid w:val="00B21C8A"/>
    <w:rsid w:val="00B21CB5"/>
    <w:rsid w:val="00B24997"/>
    <w:rsid w:val="00B27469"/>
    <w:rsid w:val="00B3231E"/>
    <w:rsid w:val="00B32BD8"/>
    <w:rsid w:val="00B33349"/>
    <w:rsid w:val="00B37602"/>
    <w:rsid w:val="00B41DB0"/>
    <w:rsid w:val="00B447B3"/>
    <w:rsid w:val="00B45813"/>
    <w:rsid w:val="00B53433"/>
    <w:rsid w:val="00B57C9A"/>
    <w:rsid w:val="00B63D87"/>
    <w:rsid w:val="00B63F7D"/>
    <w:rsid w:val="00B678B8"/>
    <w:rsid w:val="00B74E07"/>
    <w:rsid w:val="00B75CDE"/>
    <w:rsid w:val="00B76429"/>
    <w:rsid w:val="00B85D4C"/>
    <w:rsid w:val="00B912AA"/>
    <w:rsid w:val="00B91B33"/>
    <w:rsid w:val="00B9718C"/>
    <w:rsid w:val="00BA2EE3"/>
    <w:rsid w:val="00BA2F79"/>
    <w:rsid w:val="00BA4D32"/>
    <w:rsid w:val="00BB628A"/>
    <w:rsid w:val="00BC5071"/>
    <w:rsid w:val="00BD4E24"/>
    <w:rsid w:val="00BD54F6"/>
    <w:rsid w:val="00BE08A0"/>
    <w:rsid w:val="00BE1432"/>
    <w:rsid w:val="00BE3B7D"/>
    <w:rsid w:val="00BE4269"/>
    <w:rsid w:val="00BF4875"/>
    <w:rsid w:val="00BF4D76"/>
    <w:rsid w:val="00BF4E56"/>
    <w:rsid w:val="00BF6562"/>
    <w:rsid w:val="00C04A3B"/>
    <w:rsid w:val="00C05092"/>
    <w:rsid w:val="00C05DFD"/>
    <w:rsid w:val="00C07B1F"/>
    <w:rsid w:val="00C11542"/>
    <w:rsid w:val="00C11A38"/>
    <w:rsid w:val="00C12D73"/>
    <w:rsid w:val="00C32263"/>
    <w:rsid w:val="00C33EFB"/>
    <w:rsid w:val="00C35ABD"/>
    <w:rsid w:val="00C35CED"/>
    <w:rsid w:val="00C413AE"/>
    <w:rsid w:val="00C42690"/>
    <w:rsid w:val="00C426CD"/>
    <w:rsid w:val="00C43A19"/>
    <w:rsid w:val="00C45E19"/>
    <w:rsid w:val="00C473C7"/>
    <w:rsid w:val="00C47FFA"/>
    <w:rsid w:val="00C57ED8"/>
    <w:rsid w:val="00C621FC"/>
    <w:rsid w:val="00C654D9"/>
    <w:rsid w:val="00C65DD5"/>
    <w:rsid w:val="00C67A7F"/>
    <w:rsid w:val="00C72D68"/>
    <w:rsid w:val="00C77297"/>
    <w:rsid w:val="00C80760"/>
    <w:rsid w:val="00C808A7"/>
    <w:rsid w:val="00C82662"/>
    <w:rsid w:val="00C833F1"/>
    <w:rsid w:val="00C84EC6"/>
    <w:rsid w:val="00C86721"/>
    <w:rsid w:val="00C87CE9"/>
    <w:rsid w:val="00C93031"/>
    <w:rsid w:val="00C95059"/>
    <w:rsid w:val="00C96705"/>
    <w:rsid w:val="00CA23A2"/>
    <w:rsid w:val="00CA64DA"/>
    <w:rsid w:val="00CA7AD0"/>
    <w:rsid w:val="00CB0B3A"/>
    <w:rsid w:val="00CB37EE"/>
    <w:rsid w:val="00CB3E70"/>
    <w:rsid w:val="00CB40B0"/>
    <w:rsid w:val="00CB6863"/>
    <w:rsid w:val="00CC0356"/>
    <w:rsid w:val="00CC3324"/>
    <w:rsid w:val="00CC4357"/>
    <w:rsid w:val="00CC77EF"/>
    <w:rsid w:val="00CD3028"/>
    <w:rsid w:val="00CD6915"/>
    <w:rsid w:val="00CD783E"/>
    <w:rsid w:val="00CD7AD6"/>
    <w:rsid w:val="00CE38D9"/>
    <w:rsid w:val="00CE3A71"/>
    <w:rsid w:val="00CE4891"/>
    <w:rsid w:val="00CE4A3A"/>
    <w:rsid w:val="00CE50A7"/>
    <w:rsid w:val="00CF0B66"/>
    <w:rsid w:val="00CF570E"/>
    <w:rsid w:val="00D04866"/>
    <w:rsid w:val="00D048E1"/>
    <w:rsid w:val="00D05060"/>
    <w:rsid w:val="00D05B23"/>
    <w:rsid w:val="00D05D1D"/>
    <w:rsid w:val="00D0721A"/>
    <w:rsid w:val="00D12ED1"/>
    <w:rsid w:val="00D16D7E"/>
    <w:rsid w:val="00D2251F"/>
    <w:rsid w:val="00D22BCF"/>
    <w:rsid w:val="00D250B5"/>
    <w:rsid w:val="00D25D80"/>
    <w:rsid w:val="00D27553"/>
    <w:rsid w:val="00D31C38"/>
    <w:rsid w:val="00D352D7"/>
    <w:rsid w:val="00D359A0"/>
    <w:rsid w:val="00D36E2E"/>
    <w:rsid w:val="00D41C0D"/>
    <w:rsid w:val="00D428E1"/>
    <w:rsid w:val="00D42C92"/>
    <w:rsid w:val="00D42F88"/>
    <w:rsid w:val="00D44360"/>
    <w:rsid w:val="00D454A8"/>
    <w:rsid w:val="00D47F36"/>
    <w:rsid w:val="00D50216"/>
    <w:rsid w:val="00D51AC2"/>
    <w:rsid w:val="00D561C7"/>
    <w:rsid w:val="00D57728"/>
    <w:rsid w:val="00D6223D"/>
    <w:rsid w:val="00D630A2"/>
    <w:rsid w:val="00D64E44"/>
    <w:rsid w:val="00D65475"/>
    <w:rsid w:val="00D74D65"/>
    <w:rsid w:val="00D75E4F"/>
    <w:rsid w:val="00D76B01"/>
    <w:rsid w:val="00D80318"/>
    <w:rsid w:val="00D81005"/>
    <w:rsid w:val="00D827B4"/>
    <w:rsid w:val="00D84D0C"/>
    <w:rsid w:val="00D94708"/>
    <w:rsid w:val="00DA3CFC"/>
    <w:rsid w:val="00DA3D5A"/>
    <w:rsid w:val="00DA4C39"/>
    <w:rsid w:val="00DA637E"/>
    <w:rsid w:val="00DA7B1E"/>
    <w:rsid w:val="00DA7F33"/>
    <w:rsid w:val="00DB3604"/>
    <w:rsid w:val="00DB74DC"/>
    <w:rsid w:val="00DC15AD"/>
    <w:rsid w:val="00DC2534"/>
    <w:rsid w:val="00DC368A"/>
    <w:rsid w:val="00DC553B"/>
    <w:rsid w:val="00DD2E33"/>
    <w:rsid w:val="00DD5770"/>
    <w:rsid w:val="00DE028E"/>
    <w:rsid w:val="00DE1E9D"/>
    <w:rsid w:val="00DE3A1A"/>
    <w:rsid w:val="00DE4276"/>
    <w:rsid w:val="00DE5C0F"/>
    <w:rsid w:val="00DF0B8E"/>
    <w:rsid w:val="00DF264C"/>
    <w:rsid w:val="00DF4BEE"/>
    <w:rsid w:val="00DF5E2F"/>
    <w:rsid w:val="00DF6BFD"/>
    <w:rsid w:val="00DF6D39"/>
    <w:rsid w:val="00E049C3"/>
    <w:rsid w:val="00E10237"/>
    <w:rsid w:val="00E143AA"/>
    <w:rsid w:val="00E23345"/>
    <w:rsid w:val="00E23D92"/>
    <w:rsid w:val="00E24161"/>
    <w:rsid w:val="00E314D6"/>
    <w:rsid w:val="00E315E1"/>
    <w:rsid w:val="00E325D5"/>
    <w:rsid w:val="00E32E4F"/>
    <w:rsid w:val="00E4370F"/>
    <w:rsid w:val="00E43ECB"/>
    <w:rsid w:val="00E47AB7"/>
    <w:rsid w:val="00E50EA8"/>
    <w:rsid w:val="00E61829"/>
    <w:rsid w:val="00E70E3A"/>
    <w:rsid w:val="00E74D05"/>
    <w:rsid w:val="00E74D63"/>
    <w:rsid w:val="00E75602"/>
    <w:rsid w:val="00E7599B"/>
    <w:rsid w:val="00E86B4F"/>
    <w:rsid w:val="00E95D31"/>
    <w:rsid w:val="00EA3749"/>
    <w:rsid w:val="00EA4E6F"/>
    <w:rsid w:val="00EA529B"/>
    <w:rsid w:val="00EB0286"/>
    <w:rsid w:val="00EB110C"/>
    <w:rsid w:val="00EB2AD4"/>
    <w:rsid w:val="00EB5CF1"/>
    <w:rsid w:val="00EB6D6D"/>
    <w:rsid w:val="00EB73ED"/>
    <w:rsid w:val="00EB74F3"/>
    <w:rsid w:val="00EC3597"/>
    <w:rsid w:val="00ED2B79"/>
    <w:rsid w:val="00ED418F"/>
    <w:rsid w:val="00ED59A3"/>
    <w:rsid w:val="00EE2785"/>
    <w:rsid w:val="00EE739B"/>
    <w:rsid w:val="00EF6E33"/>
    <w:rsid w:val="00F00CEC"/>
    <w:rsid w:val="00F014B4"/>
    <w:rsid w:val="00F020A4"/>
    <w:rsid w:val="00F05BF8"/>
    <w:rsid w:val="00F06BFC"/>
    <w:rsid w:val="00F06D49"/>
    <w:rsid w:val="00F077AC"/>
    <w:rsid w:val="00F111F5"/>
    <w:rsid w:val="00F152F9"/>
    <w:rsid w:val="00F159E9"/>
    <w:rsid w:val="00F23613"/>
    <w:rsid w:val="00F274B9"/>
    <w:rsid w:val="00F27506"/>
    <w:rsid w:val="00F301E3"/>
    <w:rsid w:val="00F312BD"/>
    <w:rsid w:val="00F32506"/>
    <w:rsid w:val="00F32D9D"/>
    <w:rsid w:val="00F4150B"/>
    <w:rsid w:val="00F52215"/>
    <w:rsid w:val="00F60489"/>
    <w:rsid w:val="00F60BCF"/>
    <w:rsid w:val="00F61196"/>
    <w:rsid w:val="00F62A22"/>
    <w:rsid w:val="00F64B2E"/>
    <w:rsid w:val="00F650AA"/>
    <w:rsid w:val="00F65921"/>
    <w:rsid w:val="00F65D16"/>
    <w:rsid w:val="00F676D5"/>
    <w:rsid w:val="00F71619"/>
    <w:rsid w:val="00F72221"/>
    <w:rsid w:val="00F728C3"/>
    <w:rsid w:val="00F744DD"/>
    <w:rsid w:val="00F76513"/>
    <w:rsid w:val="00F856C7"/>
    <w:rsid w:val="00F93C32"/>
    <w:rsid w:val="00F962D7"/>
    <w:rsid w:val="00F97A35"/>
    <w:rsid w:val="00FA1A02"/>
    <w:rsid w:val="00FA3D04"/>
    <w:rsid w:val="00FA5DBD"/>
    <w:rsid w:val="00FA7769"/>
    <w:rsid w:val="00FB318C"/>
    <w:rsid w:val="00FB76E5"/>
    <w:rsid w:val="00FD34D1"/>
    <w:rsid w:val="00FD549D"/>
    <w:rsid w:val="00FD56A1"/>
    <w:rsid w:val="00FE165A"/>
    <w:rsid w:val="00FE52BD"/>
    <w:rsid w:val="00FE6242"/>
    <w:rsid w:val="00FE6A95"/>
    <w:rsid w:val="00FE6E82"/>
    <w:rsid w:val="00FF143F"/>
    <w:rsid w:val="00FF3FEE"/>
    <w:rsid w:val="00FF7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8B3C2D"/>
  <w15:docId w15:val="{025F8B87-5EE7-4582-8370-189F4FC0B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CF"/>
    <w:rPr>
      <w:rFonts w:ascii="Bookman Old Style" w:hAnsi="Bookman Old Style" w:cs="Mangal"/>
      <w:sz w:val="24"/>
      <w:szCs w:val="24"/>
      <w:lang w:val="en-US" w:eastAsia="en-US"/>
    </w:rPr>
  </w:style>
  <w:style w:type="paragraph" w:styleId="Heading1">
    <w:name w:val="heading 1"/>
    <w:basedOn w:val="PlainText"/>
    <w:next w:val="Normal"/>
    <w:qFormat/>
    <w:rsid w:val="003B36CF"/>
    <w:pPr>
      <w:spacing w:before="160" w:after="120"/>
      <w:jc w:val="center"/>
      <w:outlineLvl w:val="0"/>
    </w:pPr>
    <w:rPr>
      <w:rFonts w:ascii="Bookman Old Style" w:eastAsia="MS Mincho" w:hAnsi="Bookman Old Style" w:cs="Arial"/>
      <w:b/>
      <w:bCs/>
      <w:smallCaps/>
      <w:spacing w:val="24"/>
      <w:sz w:val="26"/>
    </w:rPr>
  </w:style>
  <w:style w:type="paragraph" w:styleId="Heading2">
    <w:name w:val="heading 2"/>
    <w:basedOn w:val="Normal"/>
    <w:next w:val="Normal"/>
    <w:qFormat/>
    <w:rsid w:val="003B36CF"/>
    <w:pPr>
      <w:autoSpaceDE w:val="0"/>
      <w:autoSpaceDN w:val="0"/>
      <w:adjustRightInd w:val="0"/>
      <w:outlineLvl w:val="1"/>
    </w:pPr>
    <w:rPr>
      <w:rFonts w:ascii="Times New Roman" w:hAnsi="Times New Roman"/>
      <w:b/>
      <w:sz w:val="21"/>
    </w:rPr>
  </w:style>
  <w:style w:type="paragraph" w:styleId="Heading3">
    <w:name w:val="heading 3"/>
    <w:basedOn w:val="Normal"/>
    <w:next w:val="Normal"/>
    <w:qFormat/>
    <w:rsid w:val="003B36CF"/>
    <w:pPr>
      <w:autoSpaceDE w:val="0"/>
      <w:autoSpaceDN w:val="0"/>
      <w:adjustRightInd w:val="0"/>
      <w:spacing w:after="120"/>
      <w:ind w:left="312"/>
      <w:jc w:val="both"/>
      <w:outlineLvl w:val="2"/>
    </w:pPr>
    <w:rPr>
      <w:rFonts w:ascii="Times New Roman" w:hAnsi="Times New Roman"/>
      <w:b/>
      <w:bCs/>
      <w:i/>
      <w:iCs/>
      <w:sz w:val="19"/>
      <w:szCs w:val="19"/>
    </w:rPr>
  </w:style>
  <w:style w:type="paragraph" w:styleId="Heading4">
    <w:name w:val="heading 4"/>
    <w:basedOn w:val="Normal"/>
    <w:next w:val="Normal"/>
    <w:link w:val="Heading4Char"/>
    <w:qFormat/>
    <w:rsid w:val="003B36CF"/>
    <w:pPr>
      <w:autoSpaceDE w:val="0"/>
      <w:autoSpaceDN w:val="0"/>
      <w:adjustRightInd w:val="0"/>
      <w:spacing w:before="200" w:after="60"/>
      <w:jc w:val="both"/>
      <w:outlineLvl w:val="3"/>
    </w:pPr>
    <w:rPr>
      <w:rFonts w:ascii="Times New Roman" w:hAnsi="Times New Roman"/>
      <w:b/>
      <w:sz w:val="19"/>
      <w:szCs w:val="19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edList">
    <w:name w:val="Bulleted List"/>
    <w:basedOn w:val="Normal"/>
    <w:rsid w:val="003B36CF"/>
    <w:pPr>
      <w:numPr>
        <w:numId w:val="1"/>
      </w:numPr>
      <w:autoSpaceDE w:val="0"/>
      <w:autoSpaceDN w:val="0"/>
      <w:adjustRightInd w:val="0"/>
      <w:spacing w:after="60"/>
      <w:jc w:val="both"/>
    </w:pPr>
    <w:rPr>
      <w:rFonts w:ascii="Times New Roman" w:hAnsi="Times New Roman"/>
      <w:sz w:val="19"/>
      <w:szCs w:val="19"/>
    </w:rPr>
  </w:style>
  <w:style w:type="character" w:customStyle="1" w:styleId="FooterChar">
    <w:name w:val="Footer Char"/>
    <w:link w:val="Footer"/>
    <w:rsid w:val="003B36CF"/>
    <w:rPr>
      <w:rFonts w:ascii="Times New Roman" w:eastAsia="Times New Roman" w:hAnsi="Times New Roman" w:cs="Mangal"/>
      <w:sz w:val="24"/>
      <w:szCs w:val="24"/>
    </w:rPr>
  </w:style>
  <w:style w:type="paragraph" w:styleId="Footer">
    <w:name w:val="footer"/>
    <w:basedOn w:val="Normal"/>
    <w:link w:val="FooterChar"/>
    <w:rsid w:val="003B36CF"/>
    <w:pPr>
      <w:tabs>
        <w:tab w:val="center" w:pos="4680"/>
        <w:tab w:val="right" w:pos="9360"/>
      </w:tabs>
    </w:pPr>
    <w:rPr>
      <w:rFonts w:ascii="Times New Roman" w:hAnsi="Times New Roman" w:cs="Latha"/>
      <w:lang w:bidi="ta-IN"/>
    </w:rPr>
  </w:style>
  <w:style w:type="paragraph" w:styleId="PlainText">
    <w:name w:val="Plain Text"/>
    <w:basedOn w:val="Normal"/>
    <w:rsid w:val="003B36CF"/>
    <w:rPr>
      <w:rFonts w:ascii="Courier New" w:hAnsi="Courier New" w:cs="Courier New"/>
      <w:sz w:val="20"/>
      <w:szCs w:val="20"/>
    </w:rPr>
  </w:style>
  <w:style w:type="paragraph" w:customStyle="1" w:styleId="Name">
    <w:name w:val="Name"/>
    <w:basedOn w:val="Heading1"/>
    <w:rsid w:val="003B36CF"/>
    <w:pPr>
      <w:spacing w:after="100"/>
    </w:pPr>
    <w:rPr>
      <w:rFonts w:ascii="Times New Roman" w:eastAsia="Times New Roman" w:hAnsi="Times New Roman" w:cs="Mangal"/>
      <w:sz w:val="40"/>
    </w:rPr>
  </w:style>
  <w:style w:type="paragraph" w:customStyle="1" w:styleId="CategoryHeading">
    <w:name w:val="Category Heading"/>
    <w:basedOn w:val="PlainText"/>
    <w:rsid w:val="003B36CF"/>
    <w:pPr>
      <w:pBdr>
        <w:top w:val="single" w:sz="4" w:space="1" w:color="auto"/>
        <w:bottom w:val="single" w:sz="12" w:space="1" w:color="auto"/>
      </w:pBdr>
      <w:spacing w:before="200" w:after="200"/>
      <w:jc w:val="center"/>
    </w:pPr>
    <w:rPr>
      <w:rFonts w:ascii="Bookman Old Style" w:hAnsi="Bookman Old Style" w:cs="Times New Roman"/>
      <w:b/>
      <w:bCs/>
      <w:smallCaps/>
      <w:sz w:val="24"/>
    </w:rPr>
  </w:style>
  <w:style w:type="paragraph" w:customStyle="1" w:styleId="SkillsList">
    <w:name w:val="Skills List"/>
    <w:basedOn w:val="Normal"/>
    <w:rsid w:val="003B36CF"/>
    <w:pPr>
      <w:tabs>
        <w:tab w:val="num" w:pos="360"/>
      </w:tabs>
      <w:autoSpaceDE w:val="0"/>
      <w:autoSpaceDN w:val="0"/>
      <w:adjustRightInd w:val="0"/>
      <w:spacing w:before="20" w:after="20"/>
      <w:ind w:left="360" w:hanging="360"/>
    </w:pPr>
    <w:rPr>
      <w:rFonts w:ascii="Times New Roman" w:hAnsi="Times New Roman"/>
      <w:i/>
      <w:sz w:val="19"/>
      <w:szCs w:val="19"/>
    </w:rPr>
  </w:style>
  <w:style w:type="paragraph" w:customStyle="1" w:styleId="CollegeDegree">
    <w:name w:val="College Degree"/>
    <w:basedOn w:val="Normal"/>
    <w:rsid w:val="003B36CF"/>
    <w:pPr>
      <w:autoSpaceDE w:val="0"/>
      <w:autoSpaceDN w:val="0"/>
      <w:adjustRightInd w:val="0"/>
      <w:spacing w:before="20" w:after="60"/>
      <w:jc w:val="both"/>
    </w:pPr>
    <w:rPr>
      <w:rFonts w:ascii="Times New Roman" w:hAnsi="Times New Roman"/>
    </w:rPr>
  </w:style>
  <w:style w:type="paragraph" w:customStyle="1" w:styleId="Job">
    <w:name w:val="Job"/>
    <w:basedOn w:val="Normal"/>
    <w:link w:val="JobChar"/>
    <w:rsid w:val="003B36CF"/>
    <w:pPr>
      <w:autoSpaceDE w:val="0"/>
      <w:autoSpaceDN w:val="0"/>
      <w:adjustRightInd w:val="0"/>
      <w:spacing w:before="120" w:after="120"/>
    </w:pPr>
    <w:rPr>
      <w:rFonts w:ascii="Times New Roman" w:hAnsi="Times New Roman"/>
      <w:sz w:val="19"/>
      <w:szCs w:val="19"/>
    </w:rPr>
  </w:style>
  <w:style w:type="character" w:customStyle="1" w:styleId="JobChar">
    <w:name w:val="Job Char"/>
    <w:link w:val="Job"/>
    <w:rsid w:val="003B36CF"/>
    <w:rPr>
      <w:rFonts w:ascii="Bookman Old Style" w:eastAsia="Times New Roman" w:hAnsi="Bookman Old Style" w:cs="Mangal"/>
      <w:sz w:val="19"/>
      <w:szCs w:val="19"/>
      <w:lang w:val="en-US" w:eastAsia="en-US" w:bidi="ar-SA"/>
    </w:rPr>
  </w:style>
  <w:style w:type="character" w:customStyle="1" w:styleId="Employer">
    <w:name w:val="Employer"/>
    <w:rsid w:val="003B36CF"/>
    <w:rPr>
      <w:rFonts w:ascii="Times New Roman" w:eastAsia="Times New Roman" w:hAnsi="Times New Roman" w:cs="Mangal"/>
      <w:bCs/>
      <w:caps/>
      <w:sz w:val="21"/>
    </w:rPr>
  </w:style>
  <w:style w:type="character" w:customStyle="1" w:styleId="JobTitle">
    <w:name w:val="Job Title"/>
    <w:rsid w:val="003B36CF"/>
    <w:rPr>
      <w:rFonts w:ascii="Times New Roman" w:eastAsia="Times New Roman" w:hAnsi="Times New Roman" w:cs="Mangal"/>
      <w:b/>
      <w:bCs/>
      <w:sz w:val="19"/>
      <w:u w:val="single"/>
    </w:rPr>
  </w:style>
  <w:style w:type="character" w:customStyle="1" w:styleId="tgc">
    <w:name w:val="_tgc"/>
    <w:rsid w:val="003B36CF"/>
    <w:rPr>
      <w:rFonts w:ascii="Times New Roman" w:eastAsia="Times New Roman" w:hAnsi="Times New Roman" w:cs="Mangal"/>
    </w:rPr>
  </w:style>
  <w:style w:type="paragraph" w:styleId="NormalWeb">
    <w:name w:val="Normal (Web)"/>
    <w:basedOn w:val="Normal"/>
    <w:uiPriority w:val="99"/>
    <w:rsid w:val="003B36CF"/>
    <w:pPr>
      <w:suppressAutoHyphens/>
      <w:spacing w:before="280" w:after="280"/>
    </w:pPr>
    <w:rPr>
      <w:rFonts w:ascii="Times New Roman" w:hAnsi="Times New Roman" w:cs="Times New Roman"/>
      <w:lang w:eastAsia="zh-CN"/>
    </w:rPr>
  </w:style>
  <w:style w:type="character" w:customStyle="1" w:styleId="Heading4Char">
    <w:name w:val="Heading 4 Char"/>
    <w:link w:val="Heading4"/>
    <w:rsid w:val="003B36CF"/>
    <w:rPr>
      <w:rFonts w:ascii="Bookman Old Style" w:eastAsia="Times New Roman" w:hAnsi="Bookman Old Style" w:cs="Mangal"/>
      <w:b/>
      <w:sz w:val="19"/>
      <w:szCs w:val="19"/>
      <w:u w:val="single"/>
      <w:lang w:val="en-US" w:eastAsia="en-US" w:bidi="ar-SA"/>
    </w:rPr>
  </w:style>
  <w:style w:type="paragraph" w:styleId="NoSpacing">
    <w:name w:val="No Spacing"/>
    <w:link w:val="NoSpacingChar"/>
    <w:uiPriority w:val="1"/>
    <w:qFormat/>
    <w:rsid w:val="003B36CF"/>
    <w:rPr>
      <w:rFonts w:ascii="Calibri" w:eastAsia="Calibri" w:hAnsi="Calibri"/>
      <w:sz w:val="22"/>
      <w:szCs w:val="22"/>
      <w:lang w:val="en-US" w:eastAsia="en-US"/>
    </w:rPr>
  </w:style>
  <w:style w:type="paragraph" w:styleId="BodyText">
    <w:name w:val="Body Text"/>
    <w:basedOn w:val="Normal"/>
    <w:rsid w:val="003B36CF"/>
    <w:pPr>
      <w:autoSpaceDE w:val="0"/>
      <w:autoSpaceDN w:val="0"/>
      <w:adjustRightInd w:val="0"/>
    </w:pPr>
    <w:rPr>
      <w:rFonts w:ascii="Times New Roman" w:hAnsi="Times New Roman"/>
      <w:color w:val="FF0000"/>
      <w:sz w:val="22"/>
      <w:szCs w:val="20"/>
    </w:rPr>
  </w:style>
  <w:style w:type="paragraph" w:styleId="BodyText2">
    <w:name w:val="Body Text 2"/>
    <w:basedOn w:val="Normal"/>
    <w:rsid w:val="003B36CF"/>
    <w:pPr>
      <w:autoSpaceDE w:val="0"/>
      <w:autoSpaceDN w:val="0"/>
      <w:adjustRightInd w:val="0"/>
    </w:pPr>
    <w:rPr>
      <w:rFonts w:ascii="Gill Sans MT" w:hAnsi="Gill Sans MT"/>
      <w:sz w:val="19"/>
      <w:szCs w:val="20"/>
    </w:rPr>
  </w:style>
  <w:style w:type="paragraph" w:styleId="BodyText3">
    <w:name w:val="Body Text 3"/>
    <w:basedOn w:val="Normal"/>
    <w:rsid w:val="003B36CF"/>
    <w:pPr>
      <w:autoSpaceDE w:val="0"/>
      <w:autoSpaceDN w:val="0"/>
      <w:adjustRightInd w:val="0"/>
      <w:jc w:val="both"/>
    </w:pPr>
    <w:rPr>
      <w:rFonts w:ascii="Gill Sans MT" w:hAnsi="Gill Sans MT"/>
      <w:i/>
      <w:iCs/>
      <w:spacing w:val="4"/>
      <w:sz w:val="19"/>
      <w:szCs w:val="20"/>
    </w:rPr>
  </w:style>
  <w:style w:type="table" w:styleId="TableGrid">
    <w:name w:val="Table Grid"/>
    <w:basedOn w:val="TableNormal"/>
    <w:rsid w:val="003B36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B36CF"/>
    <w:rPr>
      <w:rFonts w:ascii="Bookman Old Style" w:eastAsia="Times New Roman" w:hAnsi="Bookman Old Style" w:cs="Mangal"/>
      <w:color w:val="333399"/>
      <w:u w:val="single"/>
    </w:rPr>
  </w:style>
  <w:style w:type="character" w:customStyle="1" w:styleId="n10">
    <w:name w:val="n10"/>
    <w:rsid w:val="003B36CF"/>
    <w:rPr>
      <w:rFonts w:ascii="Times New Roman" w:eastAsia="Times New Roman" w:hAnsi="Times New Roman" w:cs="Mangal"/>
    </w:rPr>
  </w:style>
  <w:style w:type="paragraph" w:styleId="BalloonText">
    <w:name w:val="Balloon Text"/>
    <w:basedOn w:val="Normal"/>
    <w:link w:val="BalloonTextChar"/>
    <w:rsid w:val="003B36CF"/>
    <w:rPr>
      <w:rFonts w:ascii="Tahoma" w:hAnsi="Tahoma" w:cs="Latha"/>
      <w:sz w:val="16"/>
      <w:szCs w:val="16"/>
      <w:lang w:bidi="ta-IN"/>
    </w:rPr>
  </w:style>
  <w:style w:type="character" w:customStyle="1" w:styleId="BalloonTextChar">
    <w:name w:val="Balloon Text Char"/>
    <w:link w:val="BalloonText"/>
    <w:rsid w:val="003B36C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rsid w:val="003B36CF"/>
    <w:pPr>
      <w:tabs>
        <w:tab w:val="center" w:pos="4680"/>
        <w:tab w:val="right" w:pos="9360"/>
      </w:tabs>
    </w:pPr>
    <w:rPr>
      <w:rFonts w:ascii="Times New Roman" w:hAnsi="Times New Roman" w:cs="Latha"/>
      <w:lang w:bidi="ta-IN"/>
    </w:rPr>
  </w:style>
  <w:style w:type="character" w:customStyle="1" w:styleId="HeaderChar">
    <w:name w:val="Header Char"/>
    <w:link w:val="Header"/>
    <w:rsid w:val="003B36CF"/>
    <w:rPr>
      <w:rFonts w:ascii="Times New Roman" w:eastAsia="Times New Roman" w:hAnsi="Times New Roman" w:cs="Mangal"/>
      <w:sz w:val="24"/>
      <w:szCs w:val="24"/>
    </w:rPr>
  </w:style>
  <w:style w:type="paragraph" w:customStyle="1" w:styleId="Name-Header">
    <w:name w:val="Name - Header"/>
    <w:basedOn w:val="Name"/>
    <w:rsid w:val="003B36CF"/>
    <w:pPr>
      <w:spacing w:after="0"/>
      <w:jc w:val="left"/>
    </w:pPr>
    <w:rPr>
      <w:sz w:val="22"/>
      <w:szCs w:val="22"/>
    </w:rPr>
  </w:style>
  <w:style w:type="paragraph" w:customStyle="1" w:styleId="HeaderName">
    <w:name w:val="Header Name"/>
    <w:basedOn w:val="Name"/>
    <w:rsid w:val="003B36CF"/>
    <w:pPr>
      <w:jc w:val="left"/>
    </w:pPr>
    <w:rPr>
      <w:szCs w:val="19"/>
    </w:rPr>
  </w:style>
  <w:style w:type="character" w:styleId="PageNumber">
    <w:name w:val="page number"/>
    <w:rsid w:val="003B36CF"/>
    <w:rPr>
      <w:rFonts w:ascii="Times New Roman" w:eastAsia="Times New Roman" w:hAnsi="Times New Roman" w:cs="Mangal"/>
      <w:b/>
      <w:sz w:val="19"/>
      <w:szCs w:val="19"/>
    </w:rPr>
  </w:style>
  <w:style w:type="paragraph" w:customStyle="1" w:styleId="ContactInfo">
    <w:name w:val="Contact Info"/>
    <w:basedOn w:val="Normal"/>
    <w:link w:val="ContactInfoChar"/>
    <w:rsid w:val="003B36CF"/>
    <w:pPr>
      <w:pBdr>
        <w:top w:val="single" w:sz="4" w:space="4" w:color="auto"/>
      </w:pBdr>
      <w:autoSpaceDE w:val="0"/>
      <w:autoSpaceDN w:val="0"/>
      <w:adjustRightInd w:val="0"/>
      <w:spacing w:after="40"/>
      <w:jc w:val="center"/>
    </w:pPr>
    <w:rPr>
      <w:rFonts w:ascii="Times New Roman" w:hAnsi="Times New Roman"/>
      <w:sz w:val="19"/>
      <w:szCs w:val="19"/>
    </w:rPr>
  </w:style>
  <w:style w:type="character" w:customStyle="1" w:styleId="ContactInfoChar">
    <w:name w:val="Contact Info Char"/>
    <w:link w:val="ContactInfo"/>
    <w:rsid w:val="003B36CF"/>
    <w:rPr>
      <w:rFonts w:ascii="Bookman Old Style" w:eastAsia="Times New Roman" w:hAnsi="Bookman Old Style" w:cs="Mangal"/>
      <w:sz w:val="19"/>
      <w:szCs w:val="19"/>
      <w:lang w:val="en-US" w:eastAsia="en-US" w:bidi="ar-SA"/>
    </w:rPr>
  </w:style>
  <w:style w:type="paragraph" w:customStyle="1" w:styleId="Jobdescription">
    <w:name w:val="Job description"/>
    <w:basedOn w:val="Normal"/>
    <w:rsid w:val="003B36CF"/>
    <w:pPr>
      <w:spacing w:after="120"/>
      <w:ind w:left="312"/>
      <w:jc w:val="both"/>
    </w:pPr>
    <w:rPr>
      <w:rFonts w:ascii="Times New Roman" w:hAnsi="Times New Roman"/>
      <w:sz w:val="19"/>
      <w:szCs w:val="20"/>
    </w:rPr>
  </w:style>
  <w:style w:type="paragraph" w:customStyle="1" w:styleId="BulletedList-Indent">
    <w:name w:val="Bulleted List - Indent"/>
    <w:basedOn w:val="BulletedList"/>
    <w:rsid w:val="003B36CF"/>
    <w:pPr>
      <w:ind w:left="720"/>
    </w:pPr>
  </w:style>
  <w:style w:type="paragraph" w:customStyle="1" w:styleId="Horizontalline">
    <w:name w:val="Horizontal line"/>
    <w:basedOn w:val="Normal"/>
    <w:rsid w:val="003B36CF"/>
    <w:pPr>
      <w:pBdr>
        <w:bottom w:val="thinThickSmallGap" w:sz="24" w:space="0" w:color="auto"/>
      </w:pBdr>
    </w:pPr>
    <w:rPr>
      <w:rFonts w:ascii="Times New Roman" w:hAnsi="Times New Roman"/>
      <w:sz w:val="2"/>
      <w:szCs w:val="20"/>
    </w:rPr>
  </w:style>
  <w:style w:type="paragraph" w:customStyle="1" w:styleId="EmployerDescription">
    <w:name w:val="Employer Description"/>
    <w:basedOn w:val="Normal"/>
    <w:rsid w:val="003B36CF"/>
    <w:pPr>
      <w:spacing w:before="20"/>
    </w:pPr>
    <w:rPr>
      <w:rFonts w:ascii="Times New Roman" w:hAnsi="Times New Roman"/>
      <w:i/>
      <w:iCs/>
      <w:sz w:val="19"/>
      <w:szCs w:val="20"/>
    </w:rPr>
  </w:style>
  <w:style w:type="character" w:customStyle="1" w:styleId="PhoneNumber">
    <w:name w:val="Phone Number"/>
    <w:rsid w:val="003B36CF"/>
    <w:rPr>
      <w:rFonts w:ascii="Bookman Old Style" w:eastAsia="Times New Roman" w:hAnsi="Bookman Old Style" w:cs="Mangal"/>
      <w:sz w:val="19"/>
      <w:szCs w:val="19"/>
      <w:lang w:val="en-US" w:eastAsia="en-US" w:bidi="ar-SA"/>
    </w:rPr>
  </w:style>
  <w:style w:type="paragraph" w:customStyle="1" w:styleId="SubmitResume">
    <w:name w:val="Submit Resume"/>
    <w:basedOn w:val="Normal"/>
    <w:rsid w:val="003B36CF"/>
    <w:pPr>
      <w:spacing w:before="200"/>
    </w:pPr>
    <w:rPr>
      <w:rFonts w:ascii="Times New Roman" w:hAnsi="Times New Roman" w:cs="MS Shell Dlg"/>
      <w:i/>
      <w:color w:val="333399"/>
      <w:sz w:val="18"/>
      <w:szCs w:val="15"/>
    </w:rPr>
  </w:style>
  <w:style w:type="paragraph" w:styleId="ListParagraph">
    <w:name w:val="List Paragraph"/>
    <w:basedOn w:val="Normal"/>
    <w:qFormat/>
    <w:rsid w:val="003B36CF"/>
    <w:pPr>
      <w:ind w:left="720"/>
      <w:contextualSpacing/>
    </w:pPr>
    <w:rPr>
      <w:rFonts w:ascii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F014B4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qFormat/>
    <w:rsid w:val="00664FD6"/>
    <w:pPr>
      <w:jc w:val="center"/>
    </w:pPr>
    <w:rPr>
      <w:rFonts w:ascii="Times New Roman" w:hAnsi="Times New Roman" w:cs="Times New Roman"/>
      <w:b/>
      <w:sz w:val="28"/>
    </w:rPr>
  </w:style>
  <w:style w:type="character" w:customStyle="1" w:styleId="TitleChar">
    <w:name w:val="Title Char"/>
    <w:basedOn w:val="DefaultParagraphFont"/>
    <w:link w:val="Title"/>
    <w:rsid w:val="00664FD6"/>
    <w:rPr>
      <w:b/>
      <w:sz w:val="28"/>
      <w:szCs w:val="24"/>
      <w:lang w:val="en-US" w:eastAsia="en-US"/>
    </w:rPr>
  </w:style>
  <w:style w:type="character" w:customStyle="1" w:styleId="NoSpacingChar">
    <w:name w:val="No Spacing Char"/>
    <w:link w:val="NoSpacing"/>
    <w:uiPriority w:val="1"/>
    <w:locked/>
    <w:rsid w:val="00664FD6"/>
    <w:rPr>
      <w:rFonts w:ascii="Calibri" w:eastAsia="Calibri" w:hAnsi="Calibri"/>
      <w:sz w:val="22"/>
      <w:szCs w:val="22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B52A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B52A7"/>
    <w:rPr>
      <w:rFonts w:ascii="Bookman Old Style" w:hAnsi="Bookman Old Style" w:cs="Mangal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520and%2520Settings\Administrator\Application%2520Data\Microsoft\Templates\HR%2520Generalist%2520resume%2520samp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HR%20Generalist%20resume%20sample</Template>
  <TotalTime>610</TotalTime>
  <Pages>4</Pages>
  <Words>1490</Words>
  <Characters>8495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JORDAO MORENO</vt:lpstr>
    </vt:vector>
  </TitlesOfParts>
  <Company/>
  <LinksUpToDate>false</LinksUpToDate>
  <CharactersWithSpaces>9966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JORDAO MORENO</dc:title>
  <dc:subject/>
  <dc:creator>Office Desk</dc:creator>
  <cp:keywords/>
  <cp:lastModifiedBy>Marieswari Thiyagarajan</cp:lastModifiedBy>
  <cp:revision>100</cp:revision>
  <cp:lastPrinted>2024-06-07T12:29:00Z</cp:lastPrinted>
  <dcterms:created xsi:type="dcterms:W3CDTF">2021-03-31T03:40:00Z</dcterms:created>
  <dcterms:modified xsi:type="dcterms:W3CDTF">2024-11-20T10:27:00Z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TC103622211033</vt:lpwstr>
  </property>
</Properties>
</file>