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816"/>
        <w:tblW w:w="4757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all content"/>
      </w:tblPr>
      <w:tblGrid>
        <w:gridCol w:w="2876"/>
        <w:gridCol w:w="6577"/>
      </w:tblGrid>
      <w:tr w:rsidR="00C420C8" w:rsidRPr="005152F2" w14:paraId="361D50D1" w14:textId="77777777" w:rsidTr="002B7766">
        <w:trPr>
          <w:trHeight w:val="6350"/>
        </w:trPr>
        <w:tc>
          <w:tcPr>
            <w:tcW w:w="2876" w:type="dxa"/>
          </w:tcPr>
          <w:p w14:paraId="6748C356" w14:textId="77777777" w:rsidR="00C420C8" w:rsidRPr="00D94A73" w:rsidRDefault="00D94A73" w:rsidP="002B7766">
            <w:pPr>
              <w:pStyle w:val="Heading1"/>
              <w:rPr>
                <w:sz w:val="28"/>
                <w:szCs w:val="28"/>
              </w:rPr>
            </w:pPr>
            <w:r w:rsidRPr="00D94A73">
              <w:rPr>
                <w:sz w:val="28"/>
                <w:szCs w:val="28"/>
              </w:rPr>
              <w:t>JEFFREY COLE GREEN</w:t>
            </w:r>
          </w:p>
          <w:p w14:paraId="6D7AAB28" w14:textId="77777777" w:rsidR="00C420C8" w:rsidRPr="00C420C8" w:rsidRDefault="00C420C8" w:rsidP="002B7766">
            <w:pPr>
              <w:pStyle w:val="Graphic"/>
            </w:pPr>
            <w:r w:rsidRPr="00C420C8">
              <w:rPr>
                <w:noProof/>
              </w:rPr>
              <mc:AlternateContent>
                <mc:Choice Requires="wpg">
                  <w:drawing>
                    <wp:inline distT="0" distB="0" distL="0" distR="0" wp14:anchorId="15CF070E" wp14:editId="424E4E6C">
                      <wp:extent cx="329184" cy="329184"/>
                      <wp:effectExtent l="0" t="0" r="13970" b="13970"/>
                      <wp:docPr id="49" name="Group 43" title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2" name="Freeform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" name="Freeform 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381A93" id="Group 43" o:spid="_x0000_s1026" alt="Title: Email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">
                      <v:shape id="Freeform 2" o:spid="_x0000_s1027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4f81bd [3204]" strokecolor="#4f81bd [32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reeform 3" o:spid="_x0000_s1028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4f81bd [3204]" strokecolor="#4f81bd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16051379" w14:textId="77777777" w:rsidR="00C420C8" w:rsidRPr="00D94A73" w:rsidRDefault="00D94A73" w:rsidP="002B7766">
            <w:pPr>
              <w:pStyle w:val="Heading3"/>
              <w:rPr>
                <w:sz w:val="20"/>
                <w:szCs w:val="20"/>
              </w:rPr>
            </w:pPr>
            <w:r w:rsidRPr="00D94A73">
              <w:rPr>
                <w:sz w:val="20"/>
                <w:szCs w:val="20"/>
              </w:rPr>
              <w:t>GREENJCOLE@OUTLOOK.COM</w:t>
            </w:r>
          </w:p>
          <w:p w14:paraId="5BC8B8D6" w14:textId="77777777" w:rsidR="00C420C8" w:rsidRPr="00C420C8" w:rsidRDefault="00C420C8" w:rsidP="002B7766">
            <w:pPr>
              <w:pStyle w:val="Graphic"/>
            </w:pPr>
            <w:r w:rsidRPr="00C420C8">
              <w:rPr>
                <w:noProof/>
              </w:rPr>
              <mc:AlternateContent>
                <mc:Choice Requires="wpg">
                  <w:drawing>
                    <wp:inline distT="0" distB="0" distL="0" distR="0" wp14:anchorId="512350C3" wp14:editId="52DE2646">
                      <wp:extent cx="329184" cy="329184"/>
                      <wp:effectExtent l="0" t="0" r="13970" b="13970"/>
                      <wp:docPr id="80" name="Group 37" title="Tele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81" name="Freeform 8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2" name="Freeform 8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0CCA68" id="Group 37" o:spid="_x0000_s1026" alt="Title: Telephone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">
                      <v:shape id="Freeform 81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4f81bd [3204]" strokecolor="#4f81bd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82" o:spid="_x0000_s1028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4f81bd [3204]" strokecolor="#4f81bd [32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3E67C634" w14:textId="77777777" w:rsidR="00C420C8" w:rsidRPr="00D94A73" w:rsidRDefault="00D94A73" w:rsidP="002B7766">
            <w:pPr>
              <w:pStyle w:val="Heading3"/>
              <w:rPr>
                <w:sz w:val="20"/>
                <w:szCs w:val="20"/>
              </w:rPr>
            </w:pPr>
            <w:r w:rsidRPr="00D94A73">
              <w:rPr>
                <w:sz w:val="20"/>
                <w:szCs w:val="20"/>
              </w:rPr>
              <w:t>989-350-9889</w:t>
            </w:r>
          </w:p>
          <w:p w14:paraId="2E2B9847" w14:textId="77777777" w:rsidR="00C420C8" w:rsidRPr="00C420C8" w:rsidRDefault="00C420C8" w:rsidP="002B7766">
            <w:pPr>
              <w:pStyle w:val="Graphic"/>
            </w:pPr>
            <w:r w:rsidRPr="00C420C8">
              <w:rPr>
                <w:noProof/>
              </w:rPr>
              <mc:AlternateContent>
                <mc:Choice Requires="wpg">
                  <w:drawing>
                    <wp:inline distT="0" distB="0" distL="0" distR="0" wp14:anchorId="2F6F38AD" wp14:editId="58DE183E">
                      <wp:extent cx="329184" cy="329184"/>
                      <wp:effectExtent l="0" t="0" r="13970" b="13970"/>
                      <wp:docPr id="77" name="Group 31" title="LinkedIn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78" name="Freeform 7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9" name="Freeform 7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0" y="50"/>
                                  <a:ext cx="109" cy="98"/>
                                </a:xfrm>
                                <a:custGeom>
                                  <a:avLst/>
                                  <a:gdLst>
                                    <a:gd name="T0" fmla="*/ 384 w 1752"/>
                                    <a:gd name="T1" fmla="*/ 544 h 1560"/>
                                    <a:gd name="T2" fmla="*/ 1243 w 1752"/>
                                    <a:gd name="T3" fmla="*/ 523 h 1560"/>
                                    <a:gd name="T4" fmla="*/ 1128 w 1752"/>
                                    <a:gd name="T5" fmla="*/ 556 h 1560"/>
                                    <a:gd name="T6" fmla="*/ 1044 w 1752"/>
                                    <a:gd name="T7" fmla="*/ 620 h 1560"/>
                                    <a:gd name="T8" fmla="*/ 972 w 1752"/>
                                    <a:gd name="T9" fmla="*/ 686 h 1560"/>
                                    <a:gd name="T10" fmla="*/ 643 w 1752"/>
                                    <a:gd name="T11" fmla="*/ 1510 h 1560"/>
                                    <a:gd name="T12" fmla="*/ 954 w 1752"/>
                                    <a:gd name="T13" fmla="*/ 933 h 1560"/>
                                    <a:gd name="T14" fmla="*/ 966 w 1752"/>
                                    <a:gd name="T15" fmla="*/ 872 h 1560"/>
                                    <a:gd name="T16" fmla="*/ 1038 w 1752"/>
                                    <a:gd name="T17" fmla="*/ 779 h 1560"/>
                                    <a:gd name="T18" fmla="*/ 1122 w 1752"/>
                                    <a:gd name="T19" fmla="*/ 739 h 1560"/>
                                    <a:gd name="T20" fmla="*/ 1245 w 1752"/>
                                    <a:gd name="T21" fmla="*/ 744 h 1560"/>
                                    <a:gd name="T22" fmla="*/ 1340 w 1752"/>
                                    <a:gd name="T23" fmla="*/ 807 h 1560"/>
                                    <a:gd name="T24" fmla="*/ 1384 w 1752"/>
                                    <a:gd name="T25" fmla="*/ 920 h 1560"/>
                                    <a:gd name="T26" fmla="*/ 1697 w 1752"/>
                                    <a:gd name="T27" fmla="*/ 1510 h 1560"/>
                                    <a:gd name="T28" fmla="*/ 1681 w 1752"/>
                                    <a:gd name="T29" fmla="*/ 798 h 1560"/>
                                    <a:gd name="T30" fmla="*/ 1610 w 1752"/>
                                    <a:gd name="T31" fmla="*/ 650 h 1560"/>
                                    <a:gd name="T32" fmla="*/ 1496 w 1752"/>
                                    <a:gd name="T33" fmla="*/ 558 h 1560"/>
                                    <a:gd name="T34" fmla="*/ 1307 w 1752"/>
                                    <a:gd name="T35" fmla="*/ 522 h 1560"/>
                                    <a:gd name="T36" fmla="*/ 432 w 1752"/>
                                    <a:gd name="T37" fmla="*/ 497 h 1560"/>
                                    <a:gd name="T38" fmla="*/ 438 w 1752"/>
                                    <a:gd name="T39" fmla="*/ 1543 h 1560"/>
                                    <a:gd name="T40" fmla="*/ 50 w 1752"/>
                                    <a:gd name="T41" fmla="*/ 1560 h 1560"/>
                                    <a:gd name="T42" fmla="*/ 22 w 1752"/>
                                    <a:gd name="T43" fmla="*/ 1532 h 1560"/>
                                    <a:gd name="T44" fmla="*/ 41 w 1752"/>
                                    <a:gd name="T45" fmla="*/ 490 h 1560"/>
                                    <a:gd name="T46" fmla="*/ 1426 w 1752"/>
                                    <a:gd name="T47" fmla="*/ 480 h 1560"/>
                                    <a:gd name="T48" fmla="*/ 1593 w 1752"/>
                                    <a:gd name="T49" fmla="*/ 557 h 1560"/>
                                    <a:gd name="T50" fmla="*/ 1701 w 1752"/>
                                    <a:gd name="T51" fmla="*/ 694 h 1560"/>
                                    <a:gd name="T52" fmla="*/ 1750 w 1752"/>
                                    <a:gd name="T53" fmla="*/ 890 h 1560"/>
                                    <a:gd name="T54" fmla="*/ 1742 w 1752"/>
                                    <a:gd name="T55" fmla="*/ 1552 h 1560"/>
                                    <a:gd name="T56" fmla="*/ 1351 w 1752"/>
                                    <a:gd name="T57" fmla="*/ 1557 h 1560"/>
                                    <a:gd name="T58" fmla="*/ 1335 w 1752"/>
                                    <a:gd name="T59" fmla="*/ 989 h 1560"/>
                                    <a:gd name="T60" fmla="*/ 1311 w 1752"/>
                                    <a:gd name="T61" fmla="*/ 860 h 1560"/>
                                    <a:gd name="T62" fmla="*/ 1250 w 1752"/>
                                    <a:gd name="T63" fmla="*/ 797 h 1560"/>
                                    <a:gd name="T64" fmla="*/ 1144 w 1752"/>
                                    <a:gd name="T65" fmla="*/ 788 h 1560"/>
                                    <a:gd name="T66" fmla="*/ 1052 w 1752"/>
                                    <a:gd name="T67" fmla="*/ 836 h 1560"/>
                                    <a:gd name="T68" fmla="*/ 1005 w 1752"/>
                                    <a:gd name="T69" fmla="*/ 923 h 1560"/>
                                    <a:gd name="T70" fmla="*/ 988 w 1752"/>
                                    <a:gd name="T71" fmla="*/ 1557 h 1560"/>
                                    <a:gd name="T72" fmla="*/ 587 w 1752"/>
                                    <a:gd name="T73" fmla="*/ 1532 h 1560"/>
                                    <a:gd name="T74" fmla="*/ 604 w 1752"/>
                                    <a:gd name="T75" fmla="*/ 490 h 1560"/>
                                    <a:gd name="T76" fmla="*/ 998 w 1752"/>
                                    <a:gd name="T77" fmla="*/ 497 h 1560"/>
                                    <a:gd name="T78" fmla="*/ 1027 w 1752"/>
                                    <a:gd name="T79" fmla="*/ 564 h 1560"/>
                                    <a:gd name="T80" fmla="*/ 1138 w 1752"/>
                                    <a:gd name="T81" fmla="*/ 495 h 1560"/>
                                    <a:gd name="T82" fmla="*/ 1270 w 1752"/>
                                    <a:gd name="T83" fmla="*/ 467 h 1560"/>
                                    <a:gd name="T84" fmla="*/ 172 w 1752"/>
                                    <a:gd name="T85" fmla="*/ 61 h 1560"/>
                                    <a:gd name="T86" fmla="*/ 87 w 1752"/>
                                    <a:gd name="T87" fmla="*/ 111 h 1560"/>
                                    <a:gd name="T88" fmla="*/ 55 w 1752"/>
                                    <a:gd name="T89" fmla="*/ 203 h 1560"/>
                                    <a:gd name="T90" fmla="*/ 81 w 1752"/>
                                    <a:gd name="T91" fmla="*/ 289 h 1560"/>
                                    <a:gd name="T92" fmla="*/ 160 w 1752"/>
                                    <a:gd name="T93" fmla="*/ 344 h 1560"/>
                                    <a:gd name="T94" fmla="*/ 248 w 1752"/>
                                    <a:gd name="T95" fmla="*/ 349 h 1560"/>
                                    <a:gd name="T96" fmla="*/ 335 w 1752"/>
                                    <a:gd name="T97" fmla="*/ 307 h 1560"/>
                                    <a:gd name="T98" fmla="*/ 378 w 1752"/>
                                    <a:gd name="T99" fmla="*/ 228 h 1560"/>
                                    <a:gd name="T100" fmla="*/ 356 w 1752"/>
                                    <a:gd name="T101" fmla="*/ 115 h 1560"/>
                                    <a:gd name="T102" fmla="*/ 268 w 1752"/>
                                    <a:gd name="T103" fmla="*/ 57 h 1560"/>
                                    <a:gd name="T104" fmla="*/ 292 w 1752"/>
                                    <a:gd name="T105" fmla="*/ 7 h 1560"/>
                                    <a:gd name="T106" fmla="*/ 379 w 1752"/>
                                    <a:gd name="T107" fmla="*/ 61 h 1560"/>
                                    <a:gd name="T108" fmla="*/ 431 w 1752"/>
                                    <a:gd name="T109" fmla="*/ 166 h 1560"/>
                                    <a:gd name="T110" fmla="*/ 424 w 1752"/>
                                    <a:gd name="T111" fmla="*/ 266 h 1560"/>
                                    <a:gd name="T112" fmla="*/ 354 w 1752"/>
                                    <a:gd name="T113" fmla="*/ 364 h 1560"/>
                                    <a:gd name="T114" fmla="*/ 251 w 1752"/>
                                    <a:gd name="T115" fmla="*/ 404 h 1560"/>
                                    <a:gd name="T116" fmla="*/ 154 w 1752"/>
                                    <a:gd name="T117" fmla="*/ 399 h 1560"/>
                                    <a:gd name="T118" fmla="*/ 61 w 1752"/>
                                    <a:gd name="T119" fmla="*/ 346 h 1560"/>
                                    <a:gd name="T120" fmla="*/ 3 w 1752"/>
                                    <a:gd name="T121" fmla="*/ 236 h 1560"/>
                                    <a:gd name="T122" fmla="*/ 24 w 1752"/>
                                    <a:gd name="T123" fmla="*/ 106 h 1560"/>
                                    <a:gd name="T124" fmla="*/ 124 w 1752"/>
                                    <a:gd name="T125" fmla="*/ 1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1752" h="1560">
                                      <a:moveTo>
                                        <a:pt x="77" y="544"/>
                                      </a:moveTo>
                                      <a:lnTo>
                                        <a:pt x="77" y="1510"/>
                                      </a:lnTo>
                                      <a:lnTo>
                                        <a:pt x="384" y="1510"/>
                                      </a:lnTo>
                                      <a:lnTo>
                                        <a:pt x="384" y="544"/>
                                      </a:lnTo>
                                      <a:lnTo>
                                        <a:pt x="77" y="544"/>
                                      </a:lnTo>
                                      <a:close/>
                                      <a:moveTo>
                                        <a:pt x="1307" y="522"/>
                                      </a:moveTo>
                                      <a:lnTo>
                                        <a:pt x="1274" y="522"/>
                                      </a:lnTo>
                                      <a:lnTo>
                                        <a:pt x="1243" y="523"/>
                                      </a:lnTo>
                                      <a:lnTo>
                                        <a:pt x="1213" y="526"/>
                                      </a:lnTo>
                                      <a:lnTo>
                                        <a:pt x="1186" y="532"/>
                                      </a:lnTo>
                                      <a:lnTo>
                                        <a:pt x="1155" y="544"/>
                                      </a:lnTo>
                                      <a:lnTo>
                                        <a:pt x="1128" y="556"/>
                                      </a:lnTo>
                                      <a:lnTo>
                                        <a:pt x="1104" y="571"/>
                                      </a:lnTo>
                                      <a:lnTo>
                                        <a:pt x="1080" y="588"/>
                                      </a:lnTo>
                                      <a:lnTo>
                                        <a:pt x="1061" y="604"/>
                                      </a:lnTo>
                                      <a:lnTo>
                                        <a:pt x="1044" y="620"/>
                                      </a:lnTo>
                                      <a:lnTo>
                                        <a:pt x="1027" y="641"/>
                                      </a:lnTo>
                                      <a:lnTo>
                                        <a:pt x="1012" y="659"/>
                                      </a:lnTo>
                                      <a:lnTo>
                                        <a:pt x="1000" y="676"/>
                                      </a:lnTo>
                                      <a:lnTo>
                                        <a:pt x="972" y="686"/>
                                      </a:lnTo>
                                      <a:lnTo>
                                        <a:pt x="950" y="659"/>
                                      </a:lnTo>
                                      <a:lnTo>
                                        <a:pt x="950" y="544"/>
                                      </a:lnTo>
                                      <a:lnTo>
                                        <a:pt x="643" y="544"/>
                                      </a:lnTo>
                                      <a:lnTo>
                                        <a:pt x="643" y="1510"/>
                                      </a:lnTo>
                                      <a:lnTo>
                                        <a:pt x="950" y="1510"/>
                                      </a:lnTo>
                                      <a:lnTo>
                                        <a:pt x="950" y="966"/>
                                      </a:lnTo>
                                      <a:lnTo>
                                        <a:pt x="952" y="950"/>
                                      </a:lnTo>
                                      <a:lnTo>
                                        <a:pt x="954" y="933"/>
                                      </a:lnTo>
                                      <a:lnTo>
                                        <a:pt x="956" y="916"/>
                                      </a:lnTo>
                                      <a:lnTo>
                                        <a:pt x="957" y="904"/>
                                      </a:lnTo>
                                      <a:lnTo>
                                        <a:pt x="961" y="889"/>
                                      </a:lnTo>
                                      <a:lnTo>
                                        <a:pt x="966" y="872"/>
                                      </a:lnTo>
                                      <a:lnTo>
                                        <a:pt x="980" y="848"/>
                                      </a:lnTo>
                                      <a:lnTo>
                                        <a:pt x="996" y="824"/>
                                      </a:lnTo>
                                      <a:lnTo>
                                        <a:pt x="1016" y="801"/>
                                      </a:lnTo>
                                      <a:lnTo>
                                        <a:pt x="1038" y="779"/>
                                      </a:lnTo>
                                      <a:lnTo>
                                        <a:pt x="1055" y="765"/>
                                      </a:lnTo>
                                      <a:lnTo>
                                        <a:pt x="1076" y="753"/>
                                      </a:lnTo>
                                      <a:lnTo>
                                        <a:pt x="1098" y="746"/>
                                      </a:lnTo>
                                      <a:lnTo>
                                        <a:pt x="1122" y="739"/>
                                      </a:lnTo>
                                      <a:lnTo>
                                        <a:pt x="1149" y="736"/>
                                      </a:lnTo>
                                      <a:lnTo>
                                        <a:pt x="1175" y="735"/>
                                      </a:lnTo>
                                      <a:lnTo>
                                        <a:pt x="1211" y="737"/>
                                      </a:lnTo>
                                      <a:lnTo>
                                        <a:pt x="1245" y="744"/>
                                      </a:lnTo>
                                      <a:lnTo>
                                        <a:pt x="1274" y="753"/>
                                      </a:lnTo>
                                      <a:lnTo>
                                        <a:pt x="1299" y="767"/>
                                      </a:lnTo>
                                      <a:lnTo>
                                        <a:pt x="1321" y="785"/>
                                      </a:lnTo>
                                      <a:lnTo>
                                        <a:pt x="1340" y="807"/>
                                      </a:lnTo>
                                      <a:lnTo>
                                        <a:pt x="1355" y="831"/>
                                      </a:lnTo>
                                      <a:lnTo>
                                        <a:pt x="1368" y="858"/>
                                      </a:lnTo>
                                      <a:lnTo>
                                        <a:pt x="1377" y="887"/>
                                      </a:lnTo>
                                      <a:lnTo>
                                        <a:pt x="1384" y="920"/>
                                      </a:lnTo>
                                      <a:lnTo>
                                        <a:pt x="1388" y="953"/>
                                      </a:lnTo>
                                      <a:lnTo>
                                        <a:pt x="1390" y="989"/>
                                      </a:lnTo>
                                      <a:lnTo>
                                        <a:pt x="1390" y="1510"/>
                                      </a:lnTo>
                                      <a:lnTo>
                                        <a:pt x="1697" y="1510"/>
                                      </a:lnTo>
                                      <a:lnTo>
                                        <a:pt x="1697" y="950"/>
                                      </a:lnTo>
                                      <a:lnTo>
                                        <a:pt x="1695" y="894"/>
                                      </a:lnTo>
                                      <a:lnTo>
                                        <a:pt x="1689" y="843"/>
                                      </a:lnTo>
                                      <a:lnTo>
                                        <a:pt x="1681" y="798"/>
                                      </a:lnTo>
                                      <a:lnTo>
                                        <a:pt x="1669" y="757"/>
                                      </a:lnTo>
                                      <a:lnTo>
                                        <a:pt x="1652" y="719"/>
                                      </a:lnTo>
                                      <a:lnTo>
                                        <a:pt x="1632" y="683"/>
                                      </a:lnTo>
                                      <a:lnTo>
                                        <a:pt x="1610" y="650"/>
                                      </a:lnTo>
                                      <a:lnTo>
                                        <a:pt x="1587" y="620"/>
                                      </a:lnTo>
                                      <a:lnTo>
                                        <a:pt x="1560" y="597"/>
                                      </a:lnTo>
                                      <a:lnTo>
                                        <a:pt x="1530" y="576"/>
                                      </a:lnTo>
                                      <a:lnTo>
                                        <a:pt x="1496" y="558"/>
                                      </a:lnTo>
                                      <a:lnTo>
                                        <a:pt x="1461" y="544"/>
                                      </a:lnTo>
                                      <a:lnTo>
                                        <a:pt x="1412" y="530"/>
                                      </a:lnTo>
                                      <a:lnTo>
                                        <a:pt x="1360" y="524"/>
                                      </a:lnTo>
                                      <a:lnTo>
                                        <a:pt x="1307" y="522"/>
                                      </a:lnTo>
                                      <a:close/>
                                      <a:moveTo>
                                        <a:pt x="50" y="488"/>
                                      </a:moveTo>
                                      <a:lnTo>
                                        <a:pt x="412" y="488"/>
                                      </a:lnTo>
                                      <a:lnTo>
                                        <a:pt x="423" y="490"/>
                                      </a:lnTo>
                                      <a:lnTo>
                                        <a:pt x="432" y="497"/>
                                      </a:lnTo>
                                      <a:lnTo>
                                        <a:pt x="438" y="505"/>
                                      </a:lnTo>
                                      <a:lnTo>
                                        <a:pt x="440" y="516"/>
                                      </a:lnTo>
                                      <a:lnTo>
                                        <a:pt x="440" y="1532"/>
                                      </a:lnTo>
                                      <a:lnTo>
                                        <a:pt x="438" y="1543"/>
                                      </a:lnTo>
                                      <a:lnTo>
                                        <a:pt x="432" y="1552"/>
                                      </a:lnTo>
                                      <a:lnTo>
                                        <a:pt x="423" y="1557"/>
                                      </a:lnTo>
                                      <a:lnTo>
                                        <a:pt x="412" y="1560"/>
                                      </a:lnTo>
                                      <a:lnTo>
                                        <a:pt x="50" y="1560"/>
                                      </a:lnTo>
                                      <a:lnTo>
                                        <a:pt x="41" y="1557"/>
                                      </a:lnTo>
                                      <a:lnTo>
                                        <a:pt x="32" y="1552"/>
                                      </a:lnTo>
                                      <a:lnTo>
                                        <a:pt x="25" y="1543"/>
                                      </a:lnTo>
                                      <a:lnTo>
                                        <a:pt x="22" y="1532"/>
                                      </a:lnTo>
                                      <a:lnTo>
                                        <a:pt x="22" y="516"/>
                                      </a:lnTo>
                                      <a:lnTo>
                                        <a:pt x="25" y="505"/>
                                      </a:lnTo>
                                      <a:lnTo>
                                        <a:pt x="32" y="497"/>
                                      </a:lnTo>
                                      <a:lnTo>
                                        <a:pt x="41" y="490"/>
                                      </a:lnTo>
                                      <a:lnTo>
                                        <a:pt x="50" y="488"/>
                                      </a:lnTo>
                                      <a:close/>
                                      <a:moveTo>
                                        <a:pt x="1307" y="466"/>
                                      </a:moveTo>
                                      <a:lnTo>
                                        <a:pt x="1368" y="470"/>
                                      </a:lnTo>
                                      <a:lnTo>
                                        <a:pt x="1426" y="480"/>
                                      </a:lnTo>
                                      <a:lnTo>
                                        <a:pt x="1483" y="494"/>
                                      </a:lnTo>
                                      <a:lnTo>
                                        <a:pt x="1523" y="512"/>
                                      </a:lnTo>
                                      <a:lnTo>
                                        <a:pt x="1558" y="532"/>
                                      </a:lnTo>
                                      <a:lnTo>
                                        <a:pt x="1593" y="557"/>
                                      </a:lnTo>
                                      <a:lnTo>
                                        <a:pt x="1625" y="588"/>
                                      </a:lnTo>
                                      <a:lnTo>
                                        <a:pt x="1653" y="619"/>
                                      </a:lnTo>
                                      <a:lnTo>
                                        <a:pt x="1679" y="656"/>
                                      </a:lnTo>
                                      <a:lnTo>
                                        <a:pt x="1701" y="694"/>
                                      </a:lnTo>
                                      <a:lnTo>
                                        <a:pt x="1719" y="735"/>
                                      </a:lnTo>
                                      <a:lnTo>
                                        <a:pt x="1733" y="783"/>
                                      </a:lnTo>
                                      <a:lnTo>
                                        <a:pt x="1743" y="835"/>
                                      </a:lnTo>
                                      <a:lnTo>
                                        <a:pt x="1750" y="890"/>
                                      </a:lnTo>
                                      <a:lnTo>
                                        <a:pt x="1752" y="950"/>
                                      </a:lnTo>
                                      <a:lnTo>
                                        <a:pt x="1752" y="1532"/>
                                      </a:lnTo>
                                      <a:lnTo>
                                        <a:pt x="1749" y="1543"/>
                                      </a:lnTo>
                                      <a:lnTo>
                                        <a:pt x="1742" y="1552"/>
                                      </a:lnTo>
                                      <a:lnTo>
                                        <a:pt x="1733" y="1557"/>
                                      </a:lnTo>
                                      <a:lnTo>
                                        <a:pt x="1725" y="1560"/>
                                      </a:lnTo>
                                      <a:lnTo>
                                        <a:pt x="1362" y="1560"/>
                                      </a:lnTo>
                                      <a:lnTo>
                                        <a:pt x="1351" y="1557"/>
                                      </a:lnTo>
                                      <a:lnTo>
                                        <a:pt x="1342" y="1552"/>
                                      </a:lnTo>
                                      <a:lnTo>
                                        <a:pt x="1336" y="1543"/>
                                      </a:lnTo>
                                      <a:lnTo>
                                        <a:pt x="1335" y="1532"/>
                                      </a:lnTo>
                                      <a:lnTo>
                                        <a:pt x="1335" y="989"/>
                                      </a:lnTo>
                                      <a:lnTo>
                                        <a:pt x="1333" y="953"/>
                                      </a:lnTo>
                                      <a:lnTo>
                                        <a:pt x="1329" y="919"/>
                                      </a:lnTo>
                                      <a:lnTo>
                                        <a:pt x="1321" y="888"/>
                                      </a:lnTo>
                                      <a:lnTo>
                                        <a:pt x="1311" y="860"/>
                                      </a:lnTo>
                                      <a:lnTo>
                                        <a:pt x="1296" y="835"/>
                                      </a:lnTo>
                                      <a:lnTo>
                                        <a:pt x="1284" y="819"/>
                                      </a:lnTo>
                                      <a:lnTo>
                                        <a:pt x="1268" y="808"/>
                                      </a:lnTo>
                                      <a:lnTo>
                                        <a:pt x="1250" y="797"/>
                                      </a:lnTo>
                                      <a:lnTo>
                                        <a:pt x="1228" y="791"/>
                                      </a:lnTo>
                                      <a:lnTo>
                                        <a:pt x="1204" y="787"/>
                                      </a:lnTo>
                                      <a:lnTo>
                                        <a:pt x="1175" y="786"/>
                                      </a:lnTo>
                                      <a:lnTo>
                                        <a:pt x="1144" y="788"/>
                                      </a:lnTo>
                                      <a:lnTo>
                                        <a:pt x="1117" y="793"/>
                                      </a:lnTo>
                                      <a:lnTo>
                                        <a:pt x="1093" y="803"/>
                                      </a:lnTo>
                                      <a:lnTo>
                                        <a:pt x="1071" y="818"/>
                                      </a:lnTo>
                                      <a:lnTo>
                                        <a:pt x="1052" y="836"/>
                                      </a:lnTo>
                                      <a:lnTo>
                                        <a:pt x="1038" y="855"/>
                                      </a:lnTo>
                                      <a:lnTo>
                                        <a:pt x="1025" y="875"/>
                                      </a:lnTo>
                                      <a:lnTo>
                                        <a:pt x="1016" y="894"/>
                                      </a:lnTo>
                                      <a:lnTo>
                                        <a:pt x="1005" y="923"/>
                                      </a:lnTo>
                                      <a:lnTo>
                                        <a:pt x="1005" y="1532"/>
                                      </a:lnTo>
                                      <a:lnTo>
                                        <a:pt x="1003" y="1543"/>
                                      </a:lnTo>
                                      <a:lnTo>
                                        <a:pt x="998" y="1552"/>
                                      </a:lnTo>
                                      <a:lnTo>
                                        <a:pt x="988" y="1557"/>
                                      </a:lnTo>
                                      <a:lnTo>
                                        <a:pt x="978" y="1560"/>
                                      </a:lnTo>
                                      <a:lnTo>
                                        <a:pt x="616" y="1560"/>
                                      </a:lnTo>
                                      <a:lnTo>
                                        <a:pt x="594" y="1553"/>
                                      </a:lnTo>
                                      <a:lnTo>
                                        <a:pt x="587" y="1532"/>
                                      </a:lnTo>
                                      <a:lnTo>
                                        <a:pt x="587" y="516"/>
                                      </a:lnTo>
                                      <a:lnTo>
                                        <a:pt x="589" y="505"/>
                                      </a:lnTo>
                                      <a:lnTo>
                                        <a:pt x="596" y="497"/>
                                      </a:lnTo>
                                      <a:lnTo>
                                        <a:pt x="604" y="490"/>
                                      </a:lnTo>
                                      <a:lnTo>
                                        <a:pt x="616" y="488"/>
                                      </a:lnTo>
                                      <a:lnTo>
                                        <a:pt x="978" y="488"/>
                                      </a:lnTo>
                                      <a:lnTo>
                                        <a:pt x="988" y="490"/>
                                      </a:lnTo>
                                      <a:lnTo>
                                        <a:pt x="998" y="497"/>
                                      </a:lnTo>
                                      <a:lnTo>
                                        <a:pt x="1003" y="505"/>
                                      </a:lnTo>
                                      <a:lnTo>
                                        <a:pt x="1005" y="516"/>
                                      </a:lnTo>
                                      <a:lnTo>
                                        <a:pt x="1005" y="582"/>
                                      </a:lnTo>
                                      <a:lnTo>
                                        <a:pt x="1027" y="564"/>
                                      </a:lnTo>
                                      <a:lnTo>
                                        <a:pt x="1049" y="545"/>
                                      </a:lnTo>
                                      <a:lnTo>
                                        <a:pt x="1071" y="527"/>
                                      </a:lnTo>
                                      <a:lnTo>
                                        <a:pt x="1104" y="511"/>
                                      </a:lnTo>
                                      <a:lnTo>
                                        <a:pt x="1138" y="495"/>
                                      </a:lnTo>
                                      <a:lnTo>
                                        <a:pt x="1175" y="483"/>
                                      </a:lnTo>
                                      <a:lnTo>
                                        <a:pt x="1203" y="476"/>
                                      </a:lnTo>
                                      <a:lnTo>
                                        <a:pt x="1235" y="470"/>
                                      </a:lnTo>
                                      <a:lnTo>
                                        <a:pt x="1270" y="467"/>
                                      </a:lnTo>
                                      <a:lnTo>
                                        <a:pt x="1307" y="466"/>
                                      </a:lnTo>
                                      <a:close/>
                                      <a:moveTo>
                                        <a:pt x="236" y="55"/>
                                      </a:moveTo>
                                      <a:lnTo>
                                        <a:pt x="202" y="57"/>
                                      </a:lnTo>
                                      <a:lnTo>
                                        <a:pt x="172" y="61"/>
                                      </a:lnTo>
                                      <a:lnTo>
                                        <a:pt x="145" y="68"/>
                                      </a:lnTo>
                                      <a:lnTo>
                                        <a:pt x="123" y="79"/>
                                      </a:lnTo>
                                      <a:lnTo>
                                        <a:pt x="105" y="93"/>
                                      </a:lnTo>
                                      <a:lnTo>
                                        <a:pt x="87" y="111"/>
                                      </a:lnTo>
                                      <a:lnTo>
                                        <a:pt x="73" y="131"/>
                                      </a:lnTo>
                                      <a:lnTo>
                                        <a:pt x="63" y="153"/>
                                      </a:lnTo>
                                      <a:lnTo>
                                        <a:pt x="57" y="177"/>
                                      </a:lnTo>
                                      <a:lnTo>
                                        <a:pt x="55" y="203"/>
                                      </a:lnTo>
                                      <a:lnTo>
                                        <a:pt x="56" y="226"/>
                                      </a:lnTo>
                                      <a:lnTo>
                                        <a:pt x="62" y="248"/>
                                      </a:lnTo>
                                      <a:lnTo>
                                        <a:pt x="69" y="270"/>
                                      </a:lnTo>
                                      <a:lnTo>
                                        <a:pt x="81" y="289"/>
                                      </a:lnTo>
                                      <a:lnTo>
                                        <a:pt x="99" y="307"/>
                                      </a:lnTo>
                                      <a:lnTo>
                                        <a:pt x="117" y="323"/>
                                      </a:lnTo>
                                      <a:lnTo>
                                        <a:pt x="137" y="334"/>
                                      </a:lnTo>
                                      <a:lnTo>
                                        <a:pt x="160" y="344"/>
                                      </a:lnTo>
                                      <a:lnTo>
                                        <a:pt x="186" y="349"/>
                                      </a:lnTo>
                                      <a:lnTo>
                                        <a:pt x="214" y="351"/>
                                      </a:lnTo>
                                      <a:lnTo>
                                        <a:pt x="220" y="351"/>
                                      </a:lnTo>
                                      <a:lnTo>
                                        <a:pt x="248" y="349"/>
                                      </a:lnTo>
                                      <a:lnTo>
                                        <a:pt x="274" y="344"/>
                                      </a:lnTo>
                                      <a:lnTo>
                                        <a:pt x="297" y="334"/>
                                      </a:lnTo>
                                      <a:lnTo>
                                        <a:pt x="317" y="323"/>
                                      </a:lnTo>
                                      <a:lnTo>
                                        <a:pt x="335" y="307"/>
                                      </a:lnTo>
                                      <a:lnTo>
                                        <a:pt x="353" y="290"/>
                                      </a:lnTo>
                                      <a:lnTo>
                                        <a:pt x="365" y="271"/>
                                      </a:lnTo>
                                      <a:lnTo>
                                        <a:pt x="374" y="250"/>
                                      </a:lnTo>
                                      <a:lnTo>
                                        <a:pt x="378" y="228"/>
                                      </a:lnTo>
                                      <a:lnTo>
                                        <a:pt x="379" y="203"/>
                                      </a:lnTo>
                                      <a:lnTo>
                                        <a:pt x="376" y="171"/>
                                      </a:lnTo>
                                      <a:lnTo>
                                        <a:pt x="368" y="142"/>
                                      </a:lnTo>
                                      <a:lnTo>
                                        <a:pt x="356" y="115"/>
                                      </a:lnTo>
                                      <a:lnTo>
                                        <a:pt x="341" y="93"/>
                                      </a:lnTo>
                                      <a:lnTo>
                                        <a:pt x="319" y="76"/>
                                      </a:lnTo>
                                      <a:lnTo>
                                        <a:pt x="295" y="64"/>
                                      </a:lnTo>
                                      <a:lnTo>
                                        <a:pt x="268" y="57"/>
                                      </a:lnTo>
                                      <a:lnTo>
                                        <a:pt x="236" y="55"/>
                                      </a:lnTo>
                                      <a:close/>
                                      <a:moveTo>
                                        <a:pt x="236" y="0"/>
                                      </a:moveTo>
                                      <a:lnTo>
                                        <a:pt x="265" y="2"/>
                                      </a:lnTo>
                                      <a:lnTo>
                                        <a:pt x="292" y="7"/>
                                      </a:lnTo>
                                      <a:lnTo>
                                        <a:pt x="316" y="16"/>
                                      </a:lnTo>
                                      <a:lnTo>
                                        <a:pt x="338" y="27"/>
                                      </a:lnTo>
                                      <a:lnTo>
                                        <a:pt x="359" y="42"/>
                                      </a:lnTo>
                                      <a:lnTo>
                                        <a:pt x="379" y="61"/>
                                      </a:lnTo>
                                      <a:lnTo>
                                        <a:pt x="398" y="84"/>
                                      </a:lnTo>
                                      <a:lnTo>
                                        <a:pt x="412" y="109"/>
                                      </a:lnTo>
                                      <a:lnTo>
                                        <a:pt x="424" y="136"/>
                                      </a:lnTo>
                                      <a:lnTo>
                                        <a:pt x="431" y="166"/>
                                      </a:lnTo>
                                      <a:lnTo>
                                        <a:pt x="434" y="198"/>
                                      </a:lnTo>
                                      <a:lnTo>
                                        <a:pt x="434" y="203"/>
                                      </a:lnTo>
                                      <a:lnTo>
                                        <a:pt x="431" y="236"/>
                                      </a:lnTo>
                                      <a:lnTo>
                                        <a:pt x="424" y="266"/>
                                      </a:lnTo>
                                      <a:lnTo>
                                        <a:pt x="411" y="294"/>
                                      </a:lnTo>
                                      <a:lnTo>
                                        <a:pt x="395" y="322"/>
                                      </a:lnTo>
                                      <a:lnTo>
                                        <a:pt x="374" y="346"/>
                                      </a:lnTo>
                                      <a:lnTo>
                                        <a:pt x="354" y="364"/>
                                      </a:lnTo>
                                      <a:lnTo>
                                        <a:pt x="332" y="378"/>
                                      </a:lnTo>
                                      <a:lnTo>
                                        <a:pt x="307" y="391"/>
                                      </a:lnTo>
                                      <a:lnTo>
                                        <a:pt x="280" y="399"/>
                                      </a:lnTo>
                                      <a:lnTo>
                                        <a:pt x="251" y="404"/>
                                      </a:lnTo>
                                      <a:lnTo>
                                        <a:pt x="220" y="406"/>
                                      </a:lnTo>
                                      <a:lnTo>
                                        <a:pt x="214" y="406"/>
                                      </a:lnTo>
                                      <a:lnTo>
                                        <a:pt x="183" y="404"/>
                                      </a:lnTo>
                                      <a:lnTo>
                                        <a:pt x="154" y="399"/>
                                      </a:lnTo>
                                      <a:lnTo>
                                        <a:pt x="128" y="391"/>
                                      </a:lnTo>
                                      <a:lnTo>
                                        <a:pt x="103" y="378"/>
                                      </a:lnTo>
                                      <a:lnTo>
                                        <a:pt x="80" y="364"/>
                                      </a:lnTo>
                                      <a:lnTo>
                                        <a:pt x="61" y="346"/>
                                      </a:lnTo>
                                      <a:lnTo>
                                        <a:pt x="40" y="322"/>
                                      </a:lnTo>
                                      <a:lnTo>
                                        <a:pt x="23" y="294"/>
                                      </a:lnTo>
                                      <a:lnTo>
                                        <a:pt x="10" y="266"/>
                                      </a:lnTo>
                                      <a:lnTo>
                                        <a:pt x="3" y="236"/>
                                      </a:lnTo>
                                      <a:lnTo>
                                        <a:pt x="0" y="203"/>
                                      </a:lnTo>
                                      <a:lnTo>
                                        <a:pt x="3" y="168"/>
                                      </a:lnTo>
                                      <a:lnTo>
                                        <a:pt x="11" y="136"/>
                                      </a:lnTo>
                                      <a:lnTo>
                                        <a:pt x="24" y="106"/>
                                      </a:lnTo>
                                      <a:lnTo>
                                        <a:pt x="43" y="80"/>
                                      </a:lnTo>
                                      <a:lnTo>
                                        <a:pt x="66" y="55"/>
                                      </a:lnTo>
                                      <a:lnTo>
                                        <a:pt x="94" y="35"/>
                                      </a:lnTo>
                                      <a:lnTo>
                                        <a:pt x="124" y="19"/>
                                      </a:lnTo>
                                      <a:lnTo>
                                        <a:pt x="158" y="8"/>
                                      </a:lnTo>
                                      <a:lnTo>
                                        <a:pt x="196" y="2"/>
                                      </a:lnTo>
                                      <a:lnTo>
                                        <a:pt x="2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72A54F" id="Group 31" o:spid="_x0000_s1026" alt="Title: LinkedIn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">
                      <v:shape id="Freeform 78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4f81bd [3204]" strokecolor="#4f81bd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79" o:spid="_x0000_s1028" style="position:absolute;left:50;top:50;width:109;height:98;visibility:visible;mso-wrap-style:square;v-text-anchor:top" coordsize="175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" path="m77,544r,966l384,1510r,-966l77,544xm1307,522r-33,l1243,523r-30,3l1186,532r-31,12l1128,556r-24,15l1080,588r-19,16l1044,620r-17,21l1012,659r-12,17l972,686,950,659r,-115l643,544r,966l950,1510r,-544l952,950r2,-17l956,916r1,-12l961,889r5,-17l980,848r16,-24l1016,801r22,-22l1055,765r21,-12l1098,746r24,-7l1149,736r26,-1l1211,737r34,7l1274,753r25,14l1321,785r19,22l1355,831r13,27l1377,887r7,33l1388,953r2,36l1390,1510r307,l1697,950r-2,-56l1689,843r-8,-45l1669,757r-17,-38l1632,683r-22,-33l1587,620r-27,-23l1530,576r-34,-18l1461,544r-49,-14l1360,524r-53,-2xm50,488r362,l423,490r9,7l438,505r2,11l440,1532r-2,11l432,1552r-9,5l412,1560r-362,l41,1557r-9,-5l25,1543r-3,-11l22,516r3,-11l32,497r9,-7l50,488xm1307,466r61,4l1426,480r57,14l1523,512r35,20l1593,557r32,31l1653,619r26,37l1701,694r18,41l1733,783r10,52l1750,890r2,60l1752,1532r-3,11l1742,1552r-9,5l1725,1560r-363,l1351,1557r-9,-5l1336,1543r-1,-11l1335,989r-2,-36l1329,919r-8,-31l1311,860r-15,-25l1284,819r-16,-11l1250,797r-22,-6l1204,787r-29,-1l1144,788r-27,5l1093,803r-22,15l1052,836r-14,19l1025,875r-9,19l1005,923r,609l1003,1543r-5,9l988,1557r-10,3l616,1560r-22,-7l587,1532r,-1016l589,505r7,-8l604,490r12,-2l978,488r10,2l998,497r5,8l1005,516r,66l1027,564r22,-19l1071,527r33,-16l1138,495r37,-12l1203,476r32,-6l1270,467r37,-1xm236,55r-34,2l172,61r-27,7l123,79,105,93,87,111,73,131,63,153r-6,24l55,203r1,23l62,248r7,22l81,289r18,18l117,323r20,11l160,344r26,5l214,351r6,l248,349r26,-5l297,334r20,-11l335,307r18,-17l365,271r9,-21l378,228r1,-25l376,171r-8,-29l356,115,341,93,319,76,295,64,268,57,236,55xm236,r29,2l292,7r24,9l338,27r21,15l379,61r19,23l412,109r12,27l431,166r3,32l434,203r-3,33l424,266r-13,28l395,322r-21,24l354,364r-22,14l307,391r-27,8l251,404r-31,2l214,406r-31,-2l154,399r-26,-8l103,378,80,364,61,346,40,322,23,294,10,266,3,236,,203,3,168r8,-32l24,106,43,80,66,55,94,35,124,19,158,8,196,2,236,xe" fillcolor="#4f81bd [3204]" strokecolor="#4f81bd [3204]" strokeweight="0">
                        <v:path arrowok="t" o:connecttype="custom" o:connectlocs="24,34;77,33;70,35;65,39;60,43;40,95;59,59;60,55;65,49;70,46;77,47;83,51;86,58;106,95;105,50;100,41;93,35;81,33;27,31;27,97;3,98;1,96;3,31;89,30;99,35;106,44;109,56;108,97;84,98;83,62;82,54;78,50;71,50;65,53;63,58;61,98;37,96;38,31;62,31;64,35;71,31;79,29;11,4;5,7;3,13;5,18;10,22;15,22;21,19;24,14;22,7;17,4;18,0;24,4;27,10;26,17;22,23;16,25;10,25;4,22;0,15;1,7;8,1" o:connectangles="0,0,0,0,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597D9809" w14:textId="77777777" w:rsidR="00D94A73" w:rsidRPr="00D94A73" w:rsidRDefault="00D94A73" w:rsidP="002B7766">
            <w:pPr>
              <w:pStyle w:val="Heading3"/>
              <w:rPr>
                <w:sz w:val="20"/>
                <w:szCs w:val="20"/>
              </w:rPr>
            </w:pPr>
            <w:r w:rsidRPr="00D94A73">
              <w:rPr>
                <w:sz w:val="20"/>
                <w:szCs w:val="20"/>
              </w:rPr>
              <w:t>HTTPS://WWW.LINKEDIN.COM/IN/C</w:t>
            </w:r>
          </w:p>
          <w:p w14:paraId="423E6C9B" w14:textId="77777777" w:rsidR="00C420C8" w:rsidRDefault="00D94A73" w:rsidP="002B7766">
            <w:pPr>
              <w:pStyle w:val="Heading3"/>
              <w:rPr>
                <w:sz w:val="20"/>
                <w:szCs w:val="20"/>
              </w:rPr>
            </w:pPr>
            <w:r w:rsidRPr="00D94A73">
              <w:rPr>
                <w:sz w:val="20"/>
                <w:szCs w:val="20"/>
              </w:rPr>
              <w:t>OLE-GREEN-A1655763/</w:t>
            </w:r>
          </w:p>
          <w:p w14:paraId="6FD96041" w14:textId="77777777" w:rsidR="00D94A73" w:rsidRPr="00D94A73" w:rsidRDefault="00D94A73" w:rsidP="002B7766">
            <w:pPr>
              <w:pStyle w:val="Heading3"/>
              <w:rPr>
                <w:sz w:val="20"/>
                <w:szCs w:val="20"/>
              </w:rPr>
            </w:pPr>
          </w:p>
          <w:tbl>
            <w:tblPr>
              <w:tblW w:w="5000" w:type="pct"/>
              <w:tblBorders>
                <w:top w:val="single" w:sz="8" w:space="0" w:color="4F81BD" w:themeColor="accent1"/>
                <w:bottom w:val="single" w:sz="8" w:space="0" w:color="4F81BD" w:themeColor="accent1"/>
                <w:insideH w:val="single" w:sz="8" w:space="0" w:color="4F81BD" w:themeColor="accent1"/>
                <w:insideV w:val="single" w:sz="8" w:space="0" w:color="4F81BD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2876"/>
            </w:tblGrid>
            <w:tr w:rsidR="00C420C8" w:rsidRPr="005152F2" w14:paraId="07195D6A" w14:textId="77777777" w:rsidTr="008029BF">
              <w:trPr>
                <w:trHeight w:val="742"/>
              </w:trPr>
              <w:tc>
                <w:tcPr>
                  <w:tcW w:w="2876" w:type="dxa"/>
                  <w:tcMar>
                    <w:top w:w="288" w:type="dxa"/>
                    <w:bottom w:w="288" w:type="dxa"/>
                  </w:tcMar>
                </w:tcPr>
                <w:p w14:paraId="014E97AD" w14:textId="77777777" w:rsidR="00C420C8" w:rsidRDefault="00F12813" w:rsidP="00C63B45">
                  <w:pPr>
                    <w:pStyle w:val="Heading3"/>
                    <w:framePr w:hSpace="180" w:wrap="around" w:vAnchor="page" w:hAnchor="margin" w:xAlign="center" w:y="1816"/>
                  </w:pPr>
                  <w:sdt>
                    <w:sdtPr>
                      <w:alias w:val="Objective:"/>
                      <w:tag w:val="Objective:"/>
                      <w:id w:val="319159961"/>
                      <w:placeholder>
                        <w:docPart w:val="0ACC64BE75A2443C964B83AFCA6238B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C420C8">
                        <w:t>Objective</w:t>
                      </w:r>
                    </w:sdtContent>
                  </w:sdt>
                </w:p>
                <w:p w14:paraId="3F1D7747" w14:textId="77777777" w:rsidR="00C420C8" w:rsidRDefault="00C420C8" w:rsidP="00C63B45">
                  <w:pPr>
                    <w:pStyle w:val="GraphicLine"/>
                    <w:framePr w:hSpace="180" w:wrap="around" w:vAnchor="page" w:hAnchor="margin" w:xAlign="center" w:y="1816"/>
                  </w:pPr>
                  <w:r>
                    <mc:AlternateContent>
                      <mc:Choice Requires="wps">
                        <w:drawing>
                          <wp:inline distT="0" distB="0" distL="0" distR="0" wp14:anchorId="5B54E2BB" wp14:editId="628B0276">
                            <wp:extent cx="221615" cy="0"/>
                            <wp:effectExtent l="0" t="0" r="26035" b="19050"/>
                            <wp:docPr id="83" name="Straight Connector 83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18A161BE" id="Straight Connector 83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0GaywEAAOoDAAAOAAAAZHJzL2Uyb0RvYy54bWysU9uO0zAQfUfiHyy/01wQ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Jp0MRR+0A7Y4lu2bQuyIZe8OuJxiOGD2YlZo85dUsrlYfl4thzkxSZdt29w0&#10;7ziT11D1jAsY00fwluVNzw0VLh6L00NMVItSrym5jHFsohFs39flWavc2KWVsktnA5e0L6BIMRVv&#10;Cl2ZNdgbZCdBUyKkBJeaLI0KGEfZGaa0MSuw/jNwyc9QKHP4N+AVUSp7l1aw1c7j76qn+dqyuuRT&#10;+y905+2TH87lkUqABqooXJ4yT+zLc4E//6K7Hw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Pt9BmssBAADqAwAADgAAAAAAAAAA&#10;AAAAAAAuAgAAZHJzL2Uyb0RvYy54bWxQSwECLQAUAAYACAAAACEAGz5YGdkAAAABAQAADwAAAAAA&#10;AAAAAAAAAAAlBAAAZHJzL2Rvd25yZXYueG1sUEsFBgAAAAAEAAQA8wAAACsFAAAAAA==&#10;" strokecolor="#4f81bd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6875B7CF" w14:textId="50C1418B" w:rsidR="00C420C8" w:rsidRDefault="00C63B45" w:rsidP="00C63B45">
                  <w:pPr>
                    <w:framePr w:hSpace="180" w:wrap="around" w:vAnchor="page" w:hAnchor="margin" w:xAlign="center" w:y="1816"/>
                    <w:jc w:val="left"/>
                  </w:pPr>
                  <w:r>
                    <w:rPr>
                      <w:sz w:val="18"/>
                      <w:szCs w:val="18"/>
                    </w:rPr>
                    <w:t xml:space="preserve">Make my impact on a business. Live its culture every day and make a positive change in any way that I can. </w:t>
                  </w:r>
                  <w:r w:rsidR="003D5F12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Bring my last 10+ years of experience in different business settings to the table and help ensure we thrive. </w:t>
                  </w:r>
                </w:p>
              </w:tc>
            </w:tr>
            <w:tr w:rsidR="00C420C8" w:rsidRPr="005152F2" w14:paraId="1FD39A60" w14:textId="77777777" w:rsidTr="008029BF">
              <w:trPr>
                <w:trHeight w:val="778"/>
              </w:trPr>
              <w:tc>
                <w:tcPr>
                  <w:tcW w:w="2876" w:type="dxa"/>
                  <w:tcMar>
                    <w:top w:w="288" w:type="dxa"/>
                    <w:bottom w:w="288" w:type="dxa"/>
                  </w:tcMar>
                </w:tcPr>
                <w:p w14:paraId="73215D7B" w14:textId="664FCE3A" w:rsidR="00C420C8" w:rsidRDefault="002926A9" w:rsidP="00C63B45">
                  <w:pPr>
                    <w:pStyle w:val="Heading3"/>
                    <w:framePr w:hSpace="180" w:wrap="around" w:vAnchor="page" w:hAnchor="margin" w:xAlign="center" w:y="1816"/>
                  </w:pPr>
                  <w:r>
                    <w:t>Awards &amp; Certifications</w:t>
                  </w:r>
                </w:p>
                <w:p w14:paraId="620C3DCE" w14:textId="77777777" w:rsidR="00C420C8" w:rsidRPr="005A7E57" w:rsidRDefault="00C420C8" w:rsidP="00C63B45">
                  <w:pPr>
                    <w:pStyle w:val="GraphicLine"/>
                    <w:framePr w:hSpace="180" w:wrap="around" w:vAnchor="page" w:hAnchor="margin" w:xAlign="center" w:y="1816"/>
                  </w:pPr>
                  <w:r>
                    <mc:AlternateContent>
                      <mc:Choice Requires="wps">
                        <w:drawing>
                          <wp:inline distT="0" distB="0" distL="0" distR="0" wp14:anchorId="09EA639A" wp14:editId="7FFBD2A6">
                            <wp:extent cx="221615" cy="0"/>
                            <wp:effectExtent l="0" t="0" r="26035" b="19050"/>
                            <wp:docPr id="84" name="Straight Connector 84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6FAD81FE" id="Straight Connector 84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w1DywEAAOoDAAAOAAAAZHJzL2Uyb0RvYy54bWysU9uO0zAQfUfiHyy/01wE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Jp0MRR+0A7Y4lu2bQuyIZe8OuJxiOGD2YlZo85dUsrlYfl4thzkxSZdt29w0&#10;7ziT11D1jAsY00fwluVNzw0VLh6L00NMVItSrym5jHFsohFs39flWavc2KWVsktnA5e0L6BIMRVv&#10;Cl2ZNdgbZCdBUyKkBJeaLI0KGEfZGaa0MSuw/jNwyc9QKHP4N+AVUSp7l1aw1c7j76qn+dqyuuRT&#10;+y905+2TH87lkUqABqooXJ4yT+zLc4E//6K7Hw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gv8NQ8sBAADqAwAADgAAAAAAAAAA&#10;AAAAAAAuAgAAZHJzL2Uyb0RvYy54bWxQSwECLQAUAAYACAAAACEAGz5YGdkAAAABAQAADwAAAAAA&#10;AAAAAAAAAAAlBAAAZHJzL2Rvd25yZXYueG1sUEsFBgAAAAAEAAQA8wAAACsFAAAAAA==&#10;" strokecolor="#4f81bd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0AABE713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8"/>
                      <w:szCs w:val="18"/>
                    </w:rPr>
                  </w:pPr>
                  <w:r w:rsidRPr="00E42120">
                    <w:rPr>
                      <w:sz w:val="18"/>
                      <w:szCs w:val="18"/>
                    </w:rPr>
                    <w:t xml:space="preserve">· Voyager Graduate Certification </w:t>
                  </w:r>
                </w:p>
                <w:p w14:paraId="7FCC7234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8"/>
                      <w:szCs w:val="18"/>
                    </w:rPr>
                  </w:pPr>
                  <w:r w:rsidRPr="00E42120">
                    <w:rPr>
                      <w:sz w:val="18"/>
                      <w:szCs w:val="18"/>
                    </w:rPr>
                    <w:t xml:space="preserve">· Marriott Interviewer Certification </w:t>
                  </w:r>
                </w:p>
                <w:p w14:paraId="61463ED5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8"/>
                      <w:szCs w:val="18"/>
                    </w:rPr>
                  </w:pPr>
                  <w:r w:rsidRPr="00E42120">
                    <w:rPr>
                      <w:sz w:val="18"/>
                      <w:szCs w:val="18"/>
                    </w:rPr>
                    <w:t xml:space="preserve">· Management of F&amp;B Operations </w:t>
                  </w:r>
                </w:p>
                <w:p w14:paraId="193D19CA" w14:textId="77777777" w:rsidR="002926A9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8"/>
                      <w:szCs w:val="18"/>
                    </w:rPr>
                  </w:pPr>
                  <w:r w:rsidRPr="00E42120">
                    <w:rPr>
                      <w:sz w:val="18"/>
                      <w:szCs w:val="18"/>
                    </w:rPr>
                    <w:t>· Partner Manager Award</w:t>
                  </w:r>
                </w:p>
                <w:p w14:paraId="5EE55AA7" w14:textId="1CFB3E0C" w:rsidR="00C420C8" w:rsidRPr="005152F2" w:rsidRDefault="002926A9" w:rsidP="00C63B45">
                  <w:pPr>
                    <w:framePr w:hSpace="180" w:wrap="around" w:vAnchor="page" w:hAnchor="margin" w:xAlign="center" w:y="1816"/>
                    <w:jc w:val="left"/>
                  </w:pPr>
                  <w:r w:rsidRPr="00E42120">
                    <w:rPr>
                      <w:sz w:val="18"/>
                      <w:szCs w:val="18"/>
                    </w:rPr>
                    <w:t>·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C63B45">
                    <w:rPr>
                      <w:sz w:val="18"/>
                      <w:szCs w:val="18"/>
                    </w:rPr>
                    <w:t xml:space="preserve">To date, </w:t>
                  </w:r>
                  <w:r>
                    <w:rPr>
                      <w:sz w:val="18"/>
                      <w:szCs w:val="18"/>
                    </w:rPr>
                    <w:t>Deans list in MBA Program</w:t>
                  </w:r>
                </w:p>
              </w:tc>
            </w:tr>
          </w:tbl>
          <w:p w14:paraId="13D62952" w14:textId="77777777" w:rsidR="00C420C8" w:rsidRPr="005152F2" w:rsidRDefault="00C420C8" w:rsidP="002B7766"/>
        </w:tc>
        <w:tc>
          <w:tcPr>
            <w:tcW w:w="6577" w:type="dxa"/>
          </w:tcPr>
          <w:tbl>
            <w:tblPr>
              <w:tblW w:w="6577" w:type="dxa"/>
              <w:tblInd w:w="28" w:type="dxa"/>
              <w:tblLayout w:type="fixed"/>
              <w:tblLook w:val="04A0" w:firstRow="1" w:lastRow="0" w:firstColumn="1" w:lastColumn="0" w:noHBand="0" w:noVBand="1"/>
              <w:tblDescription w:val="Right side layout table"/>
            </w:tblPr>
            <w:tblGrid>
              <w:gridCol w:w="6577"/>
            </w:tblGrid>
            <w:tr w:rsidR="00C420C8" w14:paraId="0F70D813" w14:textId="77777777" w:rsidTr="008029BF">
              <w:trPr>
                <w:trHeight w:val="2392"/>
              </w:trPr>
              <w:tc>
                <w:tcPr>
                  <w:tcW w:w="6577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19FBFD77" w14:textId="77777777" w:rsidR="00C420C8" w:rsidRPr="005152F2" w:rsidRDefault="00F12813" w:rsidP="00C63B45">
                  <w:pPr>
                    <w:pStyle w:val="Heading2"/>
                    <w:framePr w:hSpace="180" w:wrap="around" w:vAnchor="page" w:hAnchor="margin" w:xAlign="center" w:y="1816"/>
                    <w:spacing w:after="0"/>
                  </w:pPr>
                  <w:sdt>
                    <w:sdtPr>
                      <w:alias w:val="Experience:"/>
                      <w:tag w:val="Experience:"/>
                      <w:id w:val="1217937480"/>
                      <w:placeholder>
                        <w:docPart w:val="B80FBCBE2C9F4C539D558A923150CEA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C420C8" w:rsidRPr="00E42120">
                        <w:rPr>
                          <w:sz w:val="22"/>
                          <w:szCs w:val="22"/>
                        </w:rPr>
                        <w:t>Experience</w:t>
                      </w:r>
                    </w:sdtContent>
                  </w:sdt>
                </w:p>
                <w:p w14:paraId="73378D6D" w14:textId="77777777" w:rsidR="00E42120" w:rsidRPr="00D9594D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b/>
                      <w:i/>
                      <w:sz w:val="19"/>
                      <w:szCs w:val="19"/>
                    </w:rPr>
                  </w:pPr>
                  <w:r w:rsidRPr="00D9594D">
                    <w:rPr>
                      <w:b/>
                      <w:i/>
                      <w:sz w:val="19"/>
                      <w:szCs w:val="19"/>
                    </w:rPr>
                    <w:t>Gartner</w:t>
                  </w:r>
                  <w:r w:rsidR="00E42120" w:rsidRPr="00D9594D">
                    <w:rPr>
                      <w:b/>
                      <w:i/>
                      <w:sz w:val="19"/>
                      <w:szCs w:val="19"/>
                    </w:rPr>
                    <w:t xml:space="preserve">, </w:t>
                  </w:r>
                  <w:r w:rsidR="003D5F12" w:rsidRPr="00D9594D">
                    <w:rPr>
                      <w:b/>
                      <w:i/>
                      <w:sz w:val="19"/>
                      <w:szCs w:val="19"/>
                    </w:rPr>
                    <w:t xml:space="preserve">Reviews Program Manager </w:t>
                  </w:r>
                </w:p>
                <w:p w14:paraId="35398E93" w14:textId="77777777" w:rsidR="00E32F34" w:rsidRPr="00D9594D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i/>
                      <w:sz w:val="17"/>
                      <w:szCs w:val="17"/>
                    </w:rPr>
                  </w:pPr>
                  <w:r w:rsidRPr="00D9594D">
                    <w:rPr>
                      <w:i/>
                      <w:sz w:val="17"/>
                      <w:szCs w:val="17"/>
                    </w:rPr>
                    <w:t xml:space="preserve">Arlington, VA - </w:t>
                  </w:r>
                  <w:r w:rsidR="003D5F12" w:rsidRPr="00D9594D">
                    <w:rPr>
                      <w:i/>
                      <w:sz w:val="17"/>
                      <w:szCs w:val="17"/>
                    </w:rPr>
                    <w:t>August</w:t>
                  </w:r>
                  <w:r w:rsidR="00E42120" w:rsidRPr="00D9594D">
                    <w:rPr>
                      <w:i/>
                      <w:sz w:val="17"/>
                      <w:szCs w:val="17"/>
                    </w:rPr>
                    <w:t xml:space="preserve"> 201</w:t>
                  </w:r>
                  <w:r w:rsidR="003D5F12" w:rsidRPr="00D9594D">
                    <w:rPr>
                      <w:i/>
                      <w:sz w:val="17"/>
                      <w:szCs w:val="17"/>
                    </w:rPr>
                    <w:t>8</w:t>
                  </w:r>
                  <w:r w:rsidR="00E42120" w:rsidRPr="00D9594D">
                    <w:rPr>
                      <w:i/>
                      <w:sz w:val="17"/>
                      <w:szCs w:val="17"/>
                    </w:rPr>
                    <w:t xml:space="preserve"> to Present</w:t>
                  </w:r>
                </w:p>
                <w:p w14:paraId="7C1F8087" w14:textId="77777777" w:rsidR="00E42120" w:rsidRPr="00E42120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 xml:space="preserve">A consultative role for the world’s leading research &amp; advisory firm </w:t>
                  </w:r>
                  <w:r w:rsidR="00E42120" w:rsidRPr="00E42120">
                    <w:rPr>
                      <w:sz w:val="16"/>
                      <w:szCs w:val="16"/>
                    </w:rPr>
                    <w:t xml:space="preserve">   </w:t>
                  </w:r>
                </w:p>
                <w:p w14:paraId="5F92C728" w14:textId="77777777" w:rsidR="00E32F34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="00E32F34">
                    <w:rPr>
                      <w:sz w:val="16"/>
                      <w:szCs w:val="16"/>
                    </w:rPr>
                    <w:t>Partner with businesses to increase their exposure on Gartner Digital Markets</w:t>
                  </w:r>
                </w:p>
                <w:p w14:paraId="1CEF3D26" w14:textId="31A9A41A" w:rsidR="00E32F34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>Promote the</w:t>
                  </w:r>
                  <w:r w:rsidR="00C63B45">
                    <w:rPr>
                      <w:sz w:val="16"/>
                      <w:szCs w:val="16"/>
                    </w:rPr>
                    <w:t xml:space="preserve"> world’s</w:t>
                  </w:r>
                  <w:r w:rsidR="00D9594D"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 xml:space="preserve">leading B2B software reviews platform </w:t>
                  </w:r>
                </w:p>
                <w:p w14:paraId="210998B3" w14:textId="276A9728" w:rsidR="00E32F34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="00C63B45">
                    <w:rPr>
                      <w:sz w:val="16"/>
                      <w:szCs w:val="16"/>
                    </w:rPr>
                    <w:t>Collaborate with CEOs and CMOs on content improvement to improve SEO.</w:t>
                  </w:r>
                </w:p>
                <w:p w14:paraId="0833BFDB" w14:textId="2653CEEF" w:rsidR="00E32F34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 xml:space="preserve">Guide vendors on </w:t>
                  </w:r>
                  <w:r w:rsidR="00C63B45">
                    <w:rPr>
                      <w:sz w:val="16"/>
                      <w:szCs w:val="16"/>
                    </w:rPr>
                    <w:t xml:space="preserve">the journey for </w:t>
                  </w:r>
                  <w:r>
                    <w:rPr>
                      <w:sz w:val="16"/>
                      <w:szCs w:val="16"/>
                    </w:rPr>
                    <w:t xml:space="preserve">lead generation </w:t>
                  </w:r>
                  <w:r w:rsidR="00D9594D">
                    <w:rPr>
                      <w:sz w:val="16"/>
                      <w:szCs w:val="16"/>
                    </w:rPr>
                    <w:t>&amp;</w:t>
                  </w:r>
                  <w:r w:rsidR="00C63B45">
                    <w:rPr>
                      <w:sz w:val="16"/>
                      <w:szCs w:val="16"/>
                    </w:rPr>
                    <w:t xml:space="preserve"> providing</w:t>
                  </w:r>
                  <w:r>
                    <w:rPr>
                      <w:sz w:val="16"/>
                      <w:szCs w:val="16"/>
                    </w:rPr>
                    <w:t xml:space="preserve"> customer experience </w:t>
                  </w:r>
                </w:p>
                <w:p w14:paraId="4453EA35" w14:textId="080623F2" w:rsidR="00E32F34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="00C63B45">
                    <w:rPr>
                      <w:sz w:val="16"/>
                      <w:szCs w:val="16"/>
                    </w:rPr>
                    <w:t xml:space="preserve">Partner with </w:t>
                  </w:r>
                  <w:r>
                    <w:rPr>
                      <w:sz w:val="16"/>
                      <w:szCs w:val="16"/>
                    </w:rPr>
                    <w:t xml:space="preserve">vendors to leverage our services to enhance their </w:t>
                  </w:r>
                  <w:r w:rsidR="00D9594D">
                    <w:rPr>
                      <w:sz w:val="16"/>
                      <w:szCs w:val="16"/>
                    </w:rPr>
                    <w:t>business</w:t>
                  </w:r>
                  <w:r w:rsidR="00C63B45">
                    <w:rPr>
                      <w:sz w:val="16"/>
                      <w:szCs w:val="16"/>
                    </w:rPr>
                    <w:t xml:space="preserve"> and grow</w:t>
                  </w:r>
                  <w:r w:rsidR="00D9594D"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624CCF30" w14:textId="20836D20" w:rsidR="00D9594D" w:rsidRDefault="00E32F34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 xml:space="preserve">Consult businesses of 1 to 500 employees primarily </w:t>
                  </w:r>
                  <w:r w:rsidR="00C63B45">
                    <w:rPr>
                      <w:sz w:val="16"/>
                      <w:szCs w:val="16"/>
                    </w:rPr>
                    <w:t xml:space="preserve">on a day to day basis </w:t>
                  </w:r>
                </w:p>
                <w:p w14:paraId="37B55FC5" w14:textId="77777777" w:rsidR="00D9594D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>Fast environment managed through email &amp; phone. On average 20-60 calls a day</w:t>
                  </w:r>
                </w:p>
                <w:p w14:paraId="4427E1A8" w14:textId="32491A72" w:rsidR="008029BF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 xml:space="preserve">Manage relationships effectively to build trust in the Gartner brand </w:t>
                  </w:r>
                  <w:r w:rsidR="00C63B45">
                    <w:rPr>
                      <w:sz w:val="16"/>
                      <w:szCs w:val="16"/>
                    </w:rPr>
                    <w:t>globally</w:t>
                  </w:r>
                  <w:r w:rsidRPr="00E42120">
                    <w:rPr>
                      <w:sz w:val="16"/>
                      <w:szCs w:val="16"/>
                    </w:rPr>
                    <w:t xml:space="preserve">   </w:t>
                  </w:r>
                </w:p>
                <w:p w14:paraId="4908C2BF" w14:textId="77777777" w:rsidR="00D9594D" w:rsidRPr="00E42120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</w:p>
                <w:p w14:paraId="7023F59F" w14:textId="77777777" w:rsidR="00E42120" w:rsidRPr="00D9594D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b/>
                      <w:i/>
                      <w:sz w:val="19"/>
                      <w:szCs w:val="19"/>
                    </w:rPr>
                  </w:pPr>
                  <w:r w:rsidRPr="00D9594D">
                    <w:rPr>
                      <w:b/>
                      <w:i/>
                      <w:sz w:val="19"/>
                      <w:szCs w:val="19"/>
                    </w:rPr>
                    <w:t xml:space="preserve">Marriott International, Group Sales Manager </w:t>
                  </w:r>
                </w:p>
                <w:p w14:paraId="2E92C59B" w14:textId="77777777" w:rsidR="008029BF" w:rsidRPr="00D9594D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i/>
                      <w:sz w:val="17"/>
                      <w:szCs w:val="17"/>
                    </w:rPr>
                  </w:pPr>
                  <w:r w:rsidRPr="00D9594D">
                    <w:rPr>
                      <w:i/>
                      <w:sz w:val="17"/>
                      <w:szCs w:val="17"/>
                    </w:rPr>
                    <w:t xml:space="preserve">Remote in Danville, VA </w:t>
                  </w:r>
                  <w:r w:rsidR="008029BF" w:rsidRPr="00D9594D">
                    <w:rPr>
                      <w:i/>
                      <w:sz w:val="17"/>
                      <w:szCs w:val="17"/>
                    </w:rPr>
                    <w:t>February 2017 to August 2018 - CORE Complex</w:t>
                  </w:r>
                </w:p>
                <w:p w14:paraId="4FB39410" w14:textId="77777777" w:rsidR="00E42120" w:rsidRPr="00D9594D" w:rsidRDefault="00D9594D" w:rsidP="00C63B45">
                  <w:pPr>
                    <w:framePr w:hSpace="180" w:wrap="around" w:vAnchor="page" w:hAnchor="margin" w:xAlign="center" w:y="1816"/>
                    <w:jc w:val="left"/>
                    <w:rPr>
                      <w:i/>
                      <w:sz w:val="17"/>
                      <w:szCs w:val="17"/>
                    </w:rPr>
                  </w:pPr>
                  <w:r w:rsidRPr="00D9594D">
                    <w:rPr>
                      <w:i/>
                      <w:sz w:val="17"/>
                      <w:szCs w:val="17"/>
                    </w:rPr>
                    <w:t>Gaithersburg, MD - J</w:t>
                  </w:r>
                  <w:r w:rsidR="00E42120" w:rsidRPr="00D9594D">
                    <w:rPr>
                      <w:i/>
                      <w:sz w:val="17"/>
                      <w:szCs w:val="17"/>
                    </w:rPr>
                    <w:t>une 2015 to February 2017</w:t>
                  </w:r>
                  <w:r w:rsidR="008029BF" w:rsidRPr="00D9594D">
                    <w:rPr>
                      <w:i/>
                      <w:sz w:val="17"/>
                      <w:szCs w:val="17"/>
                    </w:rPr>
                    <w:t xml:space="preserve"> - Segment Team </w:t>
                  </w:r>
                </w:p>
                <w:p w14:paraId="374411F7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Portfolio of 56 hotels across NC, SC, VA &amp; WV – Full Service &amp; Marriott Select Brands </w:t>
                  </w:r>
                </w:p>
                <w:p w14:paraId="4971F6A3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Maintain partnerships with sales channels to develop strategies to close business </w:t>
                  </w:r>
                </w:p>
                <w:p w14:paraId="340FB71D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Upselling opportunities to drive revenue &amp; increase loyalty to Marriott Brands  </w:t>
                  </w:r>
                </w:p>
                <w:p w14:paraId="59F09C97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Utilize numerous systems daily to enhance the business process </w:t>
                  </w:r>
                </w:p>
                <w:p w14:paraId="7EB42A83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Assist in on-boarding &amp; development of new Sales Manager associates  </w:t>
                  </w:r>
                </w:p>
                <w:p w14:paraId="60CFE5BD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Continuously strive to aggressively manage booking pace  </w:t>
                  </w:r>
                </w:p>
                <w:p w14:paraId="22AD7122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Partner with team to stay current on internal &amp; external trends </w:t>
                  </w:r>
                </w:p>
                <w:p w14:paraId="72D9E749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Identify &amp; assess prospects to ensure the best closing tactics  </w:t>
                  </w:r>
                </w:p>
                <w:p w14:paraId="2C8AD5BB" w14:textId="77777777" w:rsidR="008029BF" w:rsidRPr="008029BF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>· Handle 25-</w:t>
                  </w:r>
                  <w:r w:rsidR="003D5F12">
                    <w:rPr>
                      <w:sz w:val="16"/>
                      <w:szCs w:val="16"/>
                    </w:rPr>
                    <w:t>4</w:t>
                  </w:r>
                  <w:r w:rsidRPr="00E42120">
                    <w:rPr>
                      <w:sz w:val="16"/>
                      <w:szCs w:val="16"/>
                    </w:rPr>
                    <w:t xml:space="preserve">0 inbound calls each day depending on volume </w:t>
                  </w:r>
                </w:p>
                <w:p w14:paraId="6536244C" w14:textId="77777777" w:rsidR="008029BF" w:rsidRPr="008029BF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 xml:space="preserve">· Grow revenue &amp; profit share from dedicated accounts </w:t>
                  </w:r>
                </w:p>
                <w:p w14:paraId="691B6EBE" w14:textId="77777777" w:rsidR="008029BF" w:rsidRPr="008029BF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 xml:space="preserve">· Collaborate with teams in a fast-paced environment  </w:t>
                  </w:r>
                </w:p>
                <w:p w14:paraId="5C7467E2" w14:textId="77777777" w:rsidR="008029BF" w:rsidRPr="008029BF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 xml:space="preserve">· Manage sales reports, product strategy &amp; improve attainment  </w:t>
                  </w:r>
                </w:p>
                <w:p w14:paraId="78C2226A" w14:textId="77777777" w:rsidR="008029BF" w:rsidRPr="008029BF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 xml:space="preserve">· Handle anywhere from 5-20 new leads on a given day  </w:t>
                  </w:r>
                </w:p>
                <w:p w14:paraId="4AAF2A21" w14:textId="77777777" w:rsidR="008029BF" w:rsidRPr="008029BF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 xml:space="preserve">· Foster relationships over phone &amp; email to secure business  </w:t>
                  </w:r>
                </w:p>
                <w:p w14:paraId="3CF003F0" w14:textId="77777777" w:rsidR="003D5F12" w:rsidRDefault="008029BF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8029BF">
                    <w:rPr>
                      <w:sz w:val="16"/>
                      <w:szCs w:val="16"/>
                    </w:rPr>
                    <w:t>· Utilize marketing databases to promote brands effectively</w:t>
                  </w:r>
                </w:p>
                <w:p w14:paraId="5ED3E0C2" w14:textId="437A2E59" w:rsidR="008029BF" w:rsidRDefault="003D5F12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>
                    <w:rPr>
                      <w:sz w:val="16"/>
                      <w:szCs w:val="16"/>
                    </w:rPr>
                    <w:t>Finished every year above 100% for</w:t>
                  </w:r>
                  <w:r w:rsidRPr="00E42120"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>i</w:t>
                  </w:r>
                  <w:r w:rsidRPr="00E42120">
                    <w:rPr>
                      <w:sz w:val="16"/>
                      <w:szCs w:val="16"/>
                    </w:rPr>
                    <w:t xml:space="preserve">ndividual </w:t>
                  </w:r>
                  <w:r>
                    <w:rPr>
                      <w:sz w:val="16"/>
                      <w:szCs w:val="16"/>
                    </w:rPr>
                    <w:t>p</w:t>
                  </w:r>
                  <w:r w:rsidRPr="00E42120">
                    <w:rPr>
                      <w:sz w:val="16"/>
                      <w:szCs w:val="16"/>
                    </w:rPr>
                    <w:t xml:space="preserve">roductivity </w:t>
                  </w:r>
                  <w:r w:rsidR="00C63B45">
                    <w:rPr>
                      <w:sz w:val="16"/>
                      <w:szCs w:val="16"/>
                    </w:rPr>
                    <w:t xml:space="preserve"> </w:t>
                  </w:r>
                </w:p>
                <w:p w14:paraId="016252C3" w14:textId="0329EED6" w:rsidR="003D5F12" w:rsidRPr="00E42120" w:rsidRDefault="003D5F12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>·</w:t>
                  </w:r>
                  <w:r>
                    <w:rPr>
                      <w:sz w:val="16"/>
                      <w:szCs w:val="16"/>
                    </w:rPr>
                    <w:t xml:space="preserve"> Left company contributing to over 8 million in </w:t>
                  </w:r>
                  <w:r w:rsidR="00C63B45">
                    <w:rPr>
                      <w:sz w:val="16"/>
                      <w:szCs w:val="16"/>
                    </w:rPr>
                    <w:t xml:space="preserve">individual </w:t>
                  </w:r>
                  <w:bookmarkStart w:id="0" w:name="_GoBack"/>
                  <w:bookmarkEnd w:id="0"/>
                  <w:r>
                    <w:rPr>
                      <w:sz w:val="16"/>
                      <w:szCs w:val="16"/>
                    </w:rPr>
                    <w:t>revenu</w:t>
                  </w:r>
                  <w:r w:rsidR="00C63B45">
                    <w:rPr>
                      <w:sz w:val="16"/>
                      <w:szCs w:val="16"/>
                    </w:rPr>
                    <w:t>e</w:t>
                  </w:r>
                </w:p>
                <w:p w14:paraId="340DC5FA" w14:textId="77777777" w:rsidR="00C420C8" w:rsidRDefault="00E42120" w:rsidP="00C63B45">
                  <w:pPr>
                    <w:framePr w:hSpace="180" w:wrap="around" w:vAnchor="page" w:hAnchor="margin" w:xAlign="center" w:y="1816"/>
                    <w:jc w:val="left"/>
                  </w:pPr>
                  <w:r w:rsidRPr="00E42120">
                    <w:rPr>
                      <w:sz w:val="16"/>
                      <w:szCs w:val="16"/>
                    </w:rPr>
                    <w:t>· Completed Marriott International’s Global Voyage Leadership Development Program</w:t>
                  </w:r>
                  <w:r>
                    <w:t xml:space="preserve">  </w:t>
                  </w:r>
                </w:p>
              </w:tc>
            </w:tr>
            <w:tr w:rsidR="00C420C8" w14:paraId="4A653D36" w14:textId="77777777" w:rsidTr="008029BF">
              <w:trPr>
                <w:trHeight w:val="2141"/>
              </w:trPr>
              <w:tc>
                <w:tcPr>
                  <w:tcW w:w="6577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771DFE1E" w14:textId="77777777" w:rsidR="00C420C8" w:rsidRPr="005152F2" w:rsidRDefault="00F12813" w:rsidP="00C63B45">
                  <w:pPr>
                    <w:pStyle w:val="Heading2"/>
                    <w:framePr w:hSpace="180" w:wrap="around" w:vAnchor="page" w:hAnchor="margin" w:xAlign="center" w:y="1816"/>
                    <w:spacing w:after="0"/>
                  </w:pPr>
                  <w:sdt>
                    <w:sdtPr>
                      <w:alias w:val="Education:"/>
                      <w:tag w:val="Education:"/>
                      <w:id w:val="1349516922"/>
                      <w:placeholder>
                        <w:docPart w:val="DFCBEAD821104C9BB280FC5C542FD78F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C420C8" w:rsidRPr="00E42120">
                        <w:rPr>
                          <w:sz w:val="22"/>
                          <w:szCs w:val="22"/>
                        </w:rPr>
                        <w:t>Education</w:t>
                      </w:r>
                    </w:sdtContent>
                  </w:sdt>
                </w:p>
                <w:p w14:paraId="54AAC9B5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Pr="00E42120">
                    <w:rPr>
                      <w:b/>
                      <w:i/>
                      <w:sz w:val="16"/>
                      <w:szCs w:val="16"/>
                    </w:rPr>
                    <w:t>Master’s Degree, Business Administration/HR Management</w:t>
                  </w:r>
                  <w:r w:rsidRPr="00E42120">
                    <w:rPr>
                      <w:sz w:val="16"/>
                      <w:szCs w:val="16"/>
                    </w:rPr>
                    <w:t xml:space="preserve"> </w:t>
                  </w:r>
                </w:p>
                <w:p w14:paraId="37091047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Averett University, Expected May 2020 </w:t>
                  </w:r>
                </w:p>
                <w:p w14:paraId="71C2405E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Danville, VA </w:t>
                  </w:r>
                </w:p>
                <w:p w14:paraId="442C486A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Pr="00E42120">
                    <w:rPr>
                      <w:b/>
                      <w:i/>
                      <w:sz w:val="16"/>
                      <w:szCs w:val="16"/>
                    </w:rPr>
                    <w:t>Bachelor’s Degree, Business Administration/Hotel Management</w:t>
                  </w:r>
                  <w:r w:rsidRPr="00E42120">
                    <w:rPr>
                      <w:sz w:val="16"/>
                      <w:szCs w:val="16"/>
                    </w:rPr>
                    <w:t xml:space="preserve"> </w:t>
                  </w:r>
                </w:p>
                <w:p w14:paraId="71E2E47E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Ferris State University, May 2015 </w:t>
                  </w:r>
                </w:p>
                <w:p w14:paraId="2864BBBF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Big Rapids, MI </w:t>
                  </w:r>
                </w:p>
                <w:p w14:paraId="3B835F89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</w:t>
                  </w:r>
                  <w:r w:rsidRPr="00E42120">
                    <w:rPr>
                      <w:b/>
                      <w:i/>
                      <w:sz w:val="16"/>
                      <w:szCs w:val="16"/>
                    </w:rPr>
                    <w:t>Associates Degree, Restaurant &amp; Food Industry Management</w:t>
                  </w:r>
                  <w:r w:rsidRPr="00E42120">
                    <w:rPr>
                      <w:sz w:val="16"/>
                      <w:szCs w:val="16"/>
                    </w:rPr>
                    <w:t xml:space="preserve"> </w:t>
                  </w:r>
                </w:p>
                <w:p w14:paraId="39F4D9BF" w14:textId="77777777" w:rsidR="00D94A73" w:rsidRPr="00E42120" w:rsidRDefault="00D94A73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Ferris State University, May 2013  </w:t>
                  </w:r>
                </w:p>
                <w:p w14:paraId="0152391A" w14:textId="77777777" w:rsidR="00C420C8" w:rsidRDefault="00D94A73" w:rsidP="00C63B45">
                  <w:pPr>
                    <w:framePr w:hSpace="180" w:wrap="around" w:vAnchor="page" w:hAnchor="margin" w:xAlign="center" w:y="1816"/>
                    <w:jc w:val="left"/>
                  </w:pPr>
                  <w:r w:rsidRPr="00E42120">
                    <w:rPr>
                      <w:sz w:val="16"/>
                      <w:szCs w:val="16"/>
                    </w:rPr>
                    <w:t>Big Rapids, MI</w:t>
                  </w:r>
                </w:p>
              </w:tc>
            </w:tr>
            <w:tr w:rsidR="00C420C8" w14:paraId="0C2B2606" w14:textId="77777777" w:rsidTr="008029BF">
              <w:trPr>
                <w:trHeight w:val="1075"/>
              </w:trPr>
              <w:tc>
                <w:tcPr>
                  <w:tcW w:w="6577" w:type="dxa"/>
                  <w:tcMar>
                    <w:left w:w="720" w:type="dxa"/>
                    <w:right w:w="0" w:type="dxa"/>
                  </w:tcMar>
                </w:tcPr>
                <w:p w14:paraId="28EA2540" w14:textId="77777777" w:rsidR="00C420C8" w:rsidRPr="005152F2" w:rsidRDefault="00F12813" w:rsidP="00C63B45">
                  <w:pPr>
                    <w:pStyle w:val="Heading2"/>
                    <w:framePr w:hSpace="180" w:wrap="around" w:vAnchor="page" w:hAnchor="margin" w:xAlign="center" w:y="1816"/>
                    <w:spacing w:after="0"/>
                  </w:pPr>
                  <w:sdt>
                    <w:sdtPr>
                      <w:alias w:val="Volunteer Experience or Leadership:"/>
                      <w:tag w:val="Volunteer Experience or Leadership:"/>
                      <w:id w:val="-1093778966"/>
                      <w:placeholder>
                        <w:docPart w:val="989C646FE03A48D1B21A39BEB685C801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C420C8" w:rsidRPr="008029BF">
                        <w:rPr>
                          <w:sz w:val="22"/>
                          <w:szCs w:val="22"/>
                        </w:rPr>
                        <w:t>Volunteer Experience or Leadership</w:t>
                      </w:r>
                    </w:sdtContent>
                  </w:sdt>
                </w:p>
                <w:p w14:paraId="39A3C504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Student Government (SGA) Diversity Committee Head  </w:t>
                  </w:r>
                </w:p>
                <w:p w14:paraId="5ACA1034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One Marriott (LGBT alliance)  </w:t>
                  </w:r>
                </w:p>
                <w:p w14:paraId="14DC8E5C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Annual Spirit to Serve  </w:t>
                  </w:r>
                </w:p>
                <w:p w14:paraId="6C4E0F60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Human rights campaign   </w:t>
                  </w:r>
                </w:p>
                <w:p w14:paraId="09B0B94F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National Society of Minorities in Hospitality (NSMH) President </w:t>
                  </w:r>
                </w:p>
                <w:p w14:paraId="5BC1C0AC" w14:textId="77777777" w:rsidR="00E42120" w:rsidRPr="00E42120" w:rsidRDefault="00E42120" w:rsidP="00C63B45">
                  <w:pPr>
                    <w:framePr w:hSpace="180" w:wrap="around" w:vAnchor="page" w:hAnchor="margin" w:xAlign="center" w:y="1816"/>
                    <w:jc w:val="left"/>
                    <w:rPr>
                      <w:sz w:val="16"/>
                      <w:szCs w:val="16"/>
                    </w:rPr>
                  </w:pPr>
                  <w:r w:rsidRPr="00E42120">
                    <w:rPr>
                      <w:sz w:val="16"/>
                      <w:szCs w:val="16"/>
                    </w:rPr>
                    <w:t xml:space="preserve">· Hospitality Management Student Association (HSMA) Community Service Chair </w:t>
                  </w:r>
                </w:p>
                <w:p w14:paraId="3309706F" w14:textId="77777777" w:rsidR="00C420C8" w:rsidRDefault="00E42120" w:rsidP="00C63B45">
                  <w:pPr>
                    <w:framePr w:hSpace="180" w:wrap="around" w:vAnchor="page" w:hAnchor="margin" w:xAlign="center" w:y="1816"/>
                    <w:jc w:val="left"/>
                  </w:pPr>
                  <w:r w:rsidRPr="00E42120">
                    <w:rPr>
                      <w:sz w:val="16"/>
                      <w:szCs w:val="16"/>
                    </w:rPr>
                    <w:t xml:space="preserve">· Professional Convention Management Association (PCMA)  </w:t>
                  </w:r>
                </w:p>
              </w:tc>
            </w:tr>
          </w:tbl>
          <w:p w14:paraId="6E5E6388" w14:textId="77777777" w:rsidR="00C420C8" w:rsidRPr="005152F2" w:rsidRDefault="00C420C8" w:rsidP="002B7766"/>
        </w:tc>
      </w:tr>
    </w:tbl>
    <w:p w14:paraId="1DB237DF" w14:textId="77777777" w:rsidR="00D9594D" w:rsidRDefault="00D9594D" w:rsidP="008029BF">
      <w:pPr>
        <w:pStyle w:val="NoSpacing"/>
        <w:jc w:val="both"/>
      </w:pPr>
    </w:p>
    <w:sectPr w:rsidR="00D9594D" w:rsidSect="00FE20E6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074" w:right="1152" w:bottom="2304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90DC1" w14:textId="77777777" w:rsidR="00F12813" w:rsidRDefault="00F12813" w:rsidP="003856C9">
      <w:r>
        <w:separator/>
      </w:r>
    </w:p>
  </w:endnote>
  <w:endnote w:type="continuationSeparator" w:id="0">
    <w:p w14:paraId="2C135F34" w14:textId="77777777" w:rsidR="00F12813" w:rsidRDefault="00F12813" w:rsidP="00385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5DB54" w14:textId="77777777" w:rsidR="003856C9" w:rsidRDefault="007803B7" w:rsidP="007803B7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3174AD82" wp14:editId="6431114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reeform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09279DB4" id="Group 4" o:spid="_x0000_s1026" alt="Title: Footer graphic design with grey rectangles in various angles" style="position:absolute;margin-left:0;margin-top:0;width:536.4pt;height:34.55pt;z-index:251667456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">
              <o:lock v:ext="edit" aspectratio="t"/>
              <v:shape id="Freeform 68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69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70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71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72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73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74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75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76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12812340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fldChar w:fldCharType="begin"/>
        </w:r>
        <w:r w:rsidR="001765FE">
          <w:instrText xml:space="preserve"> PAGE   \* MERGEFORMAT </w:instrText>
        </w:r>
        <w:r w:rsidR="001765FE">
          <w:fldChar w:fldCharType="separate"/>
        </w:r>
        <w:r w:rsidR="003F5FDB">
          <w:rPr>
            <w:noProof/>
          </w:rPr>
          <w:t>2</w:t>
        </w:r>
        <w:r w:rsidR="001765FE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A2CDB0" w14:textId="77777777" w:rsidR="001765FE" w:rsidRDefault="00DC79BB">
    <w:pPr>
      <w:pStyle w:val="Foot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08AB1C13" wp14:editId="2760B3E2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34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35" name="Freeform 3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27E20A6F" id="Group 4" o:spid="_x0000_s1026" alt="Title: Footer graphic design with grey rectangles in various angles" style="position:absolute;margin-left:0;margin-top:0;width:536.4pt;height:34.55pt;z-index:25166028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">
              <o:lock v:ext="edit" aspectratio="t"/>
              <v:shape id="Freeform 35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36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37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38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39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40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41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42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43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A0CF3" w14:textId="77777777" w:rsidR="00F12813" w:rsidRDefault="00F12813" w:rsidP="003856C9">
      <w:r>
        <w:separator/>
      </w:r>
    </w:p>
  </w:footnote>
  <w:footnote w:type="continuationSeparator" w:id="0">
    <w:p w14:paraId="3BAC2E30" w14:textId="77777777" w:rsidR="00F12813" w:rsidRDefault="00F12813" w:rsidP="003856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D0D1E" w14:textId="77777777" w:rsidR="003856C9" w:rsidRDefault="007803B7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5A2B39CD" wp14:editId="475560F0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reeform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4451A59" id="Group 17" o:spid="_x0000_s1026" alt="Title: Header graphic design with grey rectangles in various angles" style="position:absolute;margin-left:0;margin-top:0;width:536.4pt;height:34.55pt;z-index:251665408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">
              <o:lock v:ext="edit" aspectratio="t"/>
              <v:shape id="Freeform 57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58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59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60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61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62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63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64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65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66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CD9347" w14:textId="77777777" w:rsidR="00DC79BB" w:rsidRDefault="00DC79BB">
    <w:pPr>
      <w:pStyle w:val="Header"/>
    </w:pPr>
    <w:r w:rsidRPr="00DC79BB">
      <w:rPr>
        <w:noProof/>
      </w:rPr>
      <mc:AlternateContent>
        <mc:Choice Requires="wpg">
          <w:drawing>
            <wp:anchor distT="0" distB="0" distL="114300" distR="114300" simplePos="0" relativeHeight="251663360" behindDoc="0" locked="1" layoutInCell="1" allowOverlap="1" wp14:anchorId="49714582" wp14:editId="19846F36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reeform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reeform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reeform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reeform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reeform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reeform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reeform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reeform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reeform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5FE40EB7" id="Group 17" o:spid="_x0000_s1026" alt="Title: Header graphic design with grey rectangles in various angles" style="position:absolute;margin-left:0;margin-top:0;width:536.4pt;height:34.55pt;z-index:251663360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">
              <o:lock v:ext="edit" aspectratio="t"/>
              <v:shape id="Freeform 46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47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48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50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51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52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53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54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55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73663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C6803E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24EDF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6A158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74EE5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02CC39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1B8CD8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E2A2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18A4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42AF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73"/>
    <w:rsid w:val="00052BE1"/>
    <w:rsid w:val="0007412A"/>
    <w:rsid w:val="0010199E"/>
    <w:rsid w:val="0010257B"/>
    <w:rsid w:val="001166C2"/>
    <w:rsid w:val="001503AC"/>
    <w:rsid w:val="001765FE"/>
    <w:rsid w:val="0019561F"/>
    <w:rsid w:val="001B32D2"/>
    <w:rsid w:val="00283B81"/>
    <w:rsid w:val="002926A9"/>
    <w:rsid w:val="00293B83"/>
    <w:rsid w:val="002A3621"/>
    <w:rsid w:val="002A4C3B"/>
    <w:rsid w:val="002B3890"/>
    <w:rsid w:val="002B7747"/>
    <w:rsid w:val="002B7766"/>
    <w:rsid w:val="002C77B9"/>
    <w:rsid w:val="002F485A"/>
    <w:rsid w:val="003053D9"/>
    <w:rsid w:val="003856C9"/>
    <w:rsid w:val="00396369"/>
    <w:rsid w:val="003D5F12"/>
    <w:rsid w:val="003F4D31"/>
    <w:rsid w:val="003F5FDB"/>
    <w:rsid w:val="0043426C"/>
    <w:rsid w:val="00441EB9"/>
    <w:rsid w:val="00463463"/>
    <w:rsid w:val="00473EF8"/>
    <w:rsid w:val="004760E5"/>
    <w:rsid w:val="004D22BB"/>
    <w:rsid w:val="005152F2"/>
    <w:rsid w:val="005246B9"/>
    <w:rsid w:val="00534E4E"/>
    <w:rsid w:val="00551D35"/>
    <w:rsid w:val="005562D4"/>
    <w:rsid w:val="00557019"/>
    <w:rsid w:val="005674AC"/>
    <w:rsid w:val="00580925"/>
    <w:rsid w:val="005A1E51"/>
    <w:rsid w:val="005A7E57"/>
    <w:rsid w:val="00616FF4"/>
    <w:rsid w:val="006A3CE7"/>
    <w:rsid w:val="00743379"/>
    <w:rsid w:val="00747550"/>
    <w:rsid w:val="007803B7"/>
    <w:rsid w:val="007A7C08"/>
    <w:rsid w:val="007B2F5C"/>
    <w:rsid w:val="007C5F05"/>
    <w:rsid w:val="008029BF"/>
    <w:rsid w:val="00825ED8"/>
    <w:rsid w:val="00832043"/>
    <w:rsid w:val="00832F81"/>
    <w:rsid w:val="00841714"/>
    <w:rsid w:val="008501C7"/>
    <w:rsid w:val="008C7CA2"/>
    <w:rsid w:val="008F6337"/>
    <w:rsid w:val="00914DAF"/>
    <w:rsid w:val="0093286E"/>
    <w:rsid w:val="009D1627"/>
    <w:rsid w:val="00A42F91"/>
    <w:rsid w:val="00AF1258"/>
    <w:rsid w:val="00AF33C8"/>
    <w:rsid w:val="00B01663"/>
    <w:rsid w:val="00B01E52"/>
    <w:rsid w:val="00B550FC"/>
    <w:rsid w:val="00B85871"/>
    <w:rsid w:val="00B93310"/>
    <w:rsid w:val="00BB3B21"/>
    <w:rsid w:val="00BC1F18"/>
    <w:rsid w:val="00BD2E58"/>
    <w:rsid w:val="00BF6BAB"/>
    <w:rsid w:val="00C007A5"/>
    <w:rsid w:val="00C420C8"/>
    <w:rsid w:val="00C4403A"/>
    <w:rsid w:val="00C63B45"/>
    <w:rsid w:val="00CE6306"/>
    <w:rsid w:val="00D11C4D"/>
    <w:rsid w:val="00D5067A"/>
    <w:rsid w:val="00D94A73"/>
    <w:rsid w:val="00D9594D"/>
    <w:rsid w:val="00DC0F74"/>
    <w:rsid w:val="00DC79BB"/>
    <w:rsid w:val="00DF0A0F"/>
    <w:rsid w:val="00E32F34"/>
    <w:rsid w:val="00E34D58"/>
    <w:rsid w:val="00E42120"/>
    <w:rsid w:val="00E941EF"/>
    <w:rsid w:val="00EB1C1B"/>
    <w:rsid w:val="00F077AE"/>
    <w:rsid w:val="00F12692"/>
    <w:rsid w:val="00F12813"/>
    <w:rsid w:val="00F14687"/>
    <w:rsid w:val="00F56435"/>
    <w:rsid w:val="00F91A9C"/>
    <w:rsid w:val="00F927F0"/>
    <w:rsid w:val="00FA07AA"/>
    <w:rsid w:val="00FB0A17"/>
    <w:rsid w:val="00FB6A8F"/>
    <w:rsid w:val="00FE20E6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31C98"/>
  <w15:chartTrackingRefBased/>
  <w15:docId w15:val="{9C85202E-19F0-4D60-B86B-36D95F5F8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9BF"/>
  </w:style>
  <w:style w:type="paragraph" w:styleId="Heading1">
    <w:name w:val="heading 1"/>
    <w:basedOn w:val="Normal"/>
    <w:link w:val="Heading1Char"/>
    <w:uiPriority w:val="9"/>
    <w:qFormat/>
    <w:rsid w:val="00C420C8"/>
    <w:pPr>
      <w:keepNext/>
      <w:keepLines/>
      <w:pBdr>
        <w:top w:val="single" w:sz="8" w:space="16" w:color="4F81BD" w:themeColor="accent1"/>
        <w:bottom w:val="single" w:sz="8" w:space="16" w:color="4F81BD" w:themeColor="accent1"/>
      </w:pBdr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077AE"/>
    <w:pPr>
      <w:keepNext/>
      <w:keepLines/>
      <w:pBdr>
        <w:top w:val="single" w:sz="8" w:space="6" w:color="4F81BD" w:themeColor="accent1"/>
        <w:bottom w:val="single" w:sz="8" w:space="6" w:color="4F81BD" w:themeColor="accent1"/>
      </w:pBdr>
      <w:spacing w:after="360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83B81"/>
    <w:pPr>
      <w:keepNext/>
      <w:keepLines/>
      <w:spacing w:before="36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71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71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71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71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styleId="NoSpacing">
    <w:name w:val="No Spacing"/>
    <w:uiPriority w:val="12"/>
    <w:qFormat/>
    <w:rsid w:val="005A7E57"/>
  </w:style>
  <w:style w:type="paragraph" w:customStyle="1" w:styleId="GraphicLine">
    <w:name w:val="Graphic Line"/>
    <w:basedOn w:val="Normal"/>
    <w:next w:val="Normal"/>
    <w:uiPriority w:val="11"/>
    <w:qFormat/>
    <w:rsid w:val="00616FF4"/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E941EF"/>
    <w:pPr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714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71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841714"/>
  </w:style>
  <w:style w:type="paragraph" w:styleId="BlockText">
    <w:name w:val="Block Text"/>
    <w:basedOn w:val="Normal"/>
    <w:uiPriority w:val="99"/>
    <w:semiHidden/>
    <w:unhideWhenUsed/>
    <w:rsid w:val="00841714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417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41714"/>
  </w:style>
  <w:style w:type="paragraph" w:styleId="BodyText2">
    <w:name w:val="Body Text 2"/>
    <w:basedOn w:val="Normal"/>
    <w:link w:val="BodyText2Char"/>
    <w:uiPriority w:val="99"/>
    <w:semiHidden/>
    <w:unhideWhenUsed/>
    <w:rsid w:val="008417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1714"/>
  </w:style>
  <w:style w:type="paragraph" w:styleId="BodyText3">
    <w:name w:val="Body Text 3"/>
    <w:basedOn w:val="Normal"/>
    <w:link w:val="BodyText3Char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171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4171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171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171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171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171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171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41714"/>
    <w:pPr>
      <w:spacing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841714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1714"/>
  </w:style>
  <w:style w:type="table" w:styleId="ColorfulGrid">
    <w:name w:val="Colorful Grid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41714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4171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714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71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71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41714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1714"/>
  </w:style>
  <w:style w:type="character" w:customStyle="1" w:styleId="DateChar">
    <w:name w:val="Date Char"/>
    <w:basedOn w:val="DefaultParagraphFont"/>
    <w:link w:val="Date"/>
    <w:uiPriority w:val="99"/>
    <w:semiHidden/>
    <w:rsid w:val="00841714"/>
  </w:style>
  <w:style w:type="paragraph" w:styleId="DocumentMap">
    <w:name w:val="Document Map"/>
    <w:basedOn w:val="Normal"/>
    <w:link w:val="DocumentMapChar"/>
    <w:uiPriority w:val="99"/>
    <w:semiHidden/>
    <w:unhideWhenUsed/>
    <w:rsid w:val="00841714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171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1714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1714"/>
  </w:style>
  <w:style w:type="character" w:styleId="Emphasis">
    <w:name w:val="Emphasis"/>
    <w:basedOn w:val="DefaultParagraphFont"/>
    <w:uiPriority w:val="20"/>
    <w:semiHidden/>
    <w:unhideWhenUsed/>
    <w:qFormat/>
    <w:rsid w:val="0084171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1714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171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1714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1714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41714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1714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1714"/>
    <w:rPr>
      <w:szCs w:val="20"/>
    </w:rPr>
  </w:style>
  <w:style w:type="table" w:styleId="GridTable1Light">
    <w:name w:val="Grid Table 1 Light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41714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41714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4171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41714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41714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4171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41714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41714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41714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41714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41714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41714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4171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41714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41714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41714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41714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84171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7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841714"/>
  </w:style>
  <w:style w:type="paragraph" w:styleId="HTMLAddress">
    <w:name w:val="HTML Address"/>
    <w:basedOn w:val="Normal"/>
    <w:link w:val="HTMLAddressChar"/>
    <w:uiPriority w:val="99"/>
    <w:semiHidden/>
    <w:unhideWhenUsed/>
    <w:rsid w:val="00841714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171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417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171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1714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171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171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41714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1714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41714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41714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41714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41714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41714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41714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41714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41714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41714"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41714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1714"/>
    <w:rPr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41714"/>
    <w:rPr>
      <w:b/>
      <w:bCs/>
      <w:smallCaps/>
      <w:color w:val="4F81BD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171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171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17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1714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1714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1714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1714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1714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1714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1714"/>
  </w:style>
  <w:style w:type="paragraph" w:styleId="List">
    <w:name w:val="List"/>
    <w:basedOn w:val="Normal"/>
    <w:uiPriority w:val="99"/>
    <w:semiHidden/>
    <w:unhideWhenUsed/>
    <w:rsid w:val="0084171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171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171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4171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4171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171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171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841714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41714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41714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41714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41714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4171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41714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4171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41714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41714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41714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41714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41714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41714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41714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41714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41714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41714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41714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171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171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171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1714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171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171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171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84171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1714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1714"/>
  </w:style>
  <w:style w:type="character" w:styleId="PageNumber">
    <w:name w:val="page number"/>
    <w:basedOn w:val="DefaultParagraphFont"/>
    <w:uiPriority w:val="99"/>
    <w:semiHidden/>
    <w:unhideWhenUsed/>
    <w:rsid w:val="00841714"/>
  </w:style>
  <w:style w:type="table" w:styleId="PlainTable1">
    <w:name w:val="Plain Table 1"/>
    <w:basedOn w:val="TableNormal"/>
    <w:uiPriority w:val="41"/>
    <w:rsid w:val="0084171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4171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417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4171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417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1714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171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171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4171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41714"/>
  </w:style>
  <w:style w:type="paragraph" w:styleId="Signature">
    <w:name w:val="Signature"/>
    <w:basedOn w:val="Normal"/>
    <w:link w:val="SignatureChar"/>
    <w:uiPriority w:val="99"/>
    <w:semiHidden/>
    <w:unhideWhenUsed/>
    <w:rsid w:val="00841714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1714"/>
  </w:style>
  <w:style w:type="character" w:styleId="Strong">
    <w:name w:val="Strong"/>
    <w:basedOn w:val="DefaultParagraphFont"/>
    <w:uiPriority w:val="22"/>
    <w:semiHidden/>
    <w:unhideWhenUsed/>
    <w:qFormat/>
    <w:rsid w:val="0084171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4171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1714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41714"/>
  </w:style>
  <w:style w:type="table" w:styleId="TableProfessional">
    <w:name w:val="Table Professional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4171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4171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4171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4171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4171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4171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4171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4171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4171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365F91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C420C8"/>
    <w:pPr>
      <w:spacing w:before="320" w:after="80"/>
    </w:pPr>
  </w:style>
  <w:style w:type="character" w:customStyle="1" w:styleId="GraphicChar">
    <w:name w:val="Graphic Char"/>
    <w:basedOn w:val="DefaultParagraphFont"/>
    <w:link w:val="Graphic"/>
    <w:uiPriority w:val="10"/>
    <w:rsid w:val="00C42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een\AppData\Roaming\Microsoft\Templates\Creative%20resume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ACC64BE75A2443C964B83AFCA623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ABF41-9619-4F90-8372-573CF888AFDA}"/>
      </w:docPartPr>
      <w:docPartBody>
        <w:p w:rsidR="007F4607" w:rsidRDefault="00D3520D">
          <w:pPr>
            <w:pStyle w:val="0ACC64BE75A2443C964B83AFCA6238B3"/>
          </w:pPr>
          <w:r>
            <w:t>Objective</w:t>
          </w:r>
        </w:p>
      </w:docPartBody>
    </w:docPart>
    <w:docPart>
      <w:docPartPr>
        <w:name w:val="B80FBCBE2C9F4C539D558A923150C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A72AC-B11E-4D3A-8605-7A80D22C2690}"/>
      </w:docPartPr>
      <w:docPartBody>
        <w:p w:rsidR="007F4607" w:rsidRDefault="00D3520D">
          <w:pPr>
            <w:pStyle w:val="B80FBCBE2C9F4C539D558A923150CEAD"/>
          </w:pPr>
          <w:r w:rsidRPr="005152F2">
            <w:t>Experience</w:t>
          </w:r>
        </w:p>
      </w:docPartBody>
    </w:docPart>
    <w:docPart>
      <w:docPartPr>
        <w:name w:val="DFCBEAD821104C9BB280FC5C542FD7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138173-A89C-40F5-A2CC-668B6A03F975}"/>
      </w:docPartPr>
      <w:docPartBody>
        <w:p w:rsidR="007F4607" w:rsidRDefault="00D3520D">
          <w:pPr>
            <w:pStyle w:val="DFCBEAD821104C9BB280FC5C542FD78F"/>
          </w:pPr>
          <w:r w:rsidRPr="005152F2">
            <w:t>Education</w:t>
          </w:r>
        </w:p>
      </w:docPartBody>
    </w:docPart>
    <w:docPart>
      <w:docPartPr>
        <w:name w:val="989C646FE03A48D1B21A39BEB685C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3FC2DE-865E-467C-9099-DAC25409C8BA}"/>
      </w:docPartPr>
      <w:docPartBody>
        <w:p w:rsidR="007F4607" w:rsidRDefault="00D3520D">
          <w:pPr>
            <w:pStyle w:val="989C646FE03A48D1B21A39BEB685C801"/>
          </w:pPr>
          <w:r w:rsidRPr="005152F2">
            <w:t>Volunteer Experience or Leadership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F1"/>
    <w:rsid w:val="00374B5B"/>
    <w:rsid w:val="003D50F1"/>
    <w:rsid w:val="007F4607"/>
    <w:rsid w:val="00D3520D"/>
    <w:rsid w:val="00DD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71288FE93F424B938D1E6BEE528861">
    <w:name w:val="0F71288FE93F424B938D1E6BEE528861"/>
  </w:style>
  <w:style w:type="paragraph" w:customStyle="1" w:styleId="A545A67BE71744B390B220FF77542F08">
    <w:name w:val="A545A67BE71744B390B220FF77542F08"/>
  </w:style>
  <w:style w:type="paragraph" w:customStyle="1" w:styleId="69F72119223246479EB01C70C0A8EC15">
    <w:name w:val="69F72119223246479EB01C70C0A8EC15"/>
  </w:style>
  <w:style w:type="paragraph" w:customStyle="1" w:styleId="663D84919D364DF9B2529273788FB6E0">
    <w:name w:val="663D84919D364DF9B2529273788FB6E0"/>
  </w:style>
  <w:style w:type="paragraph" w:customStyle="1" w:styleId="D77A072E8EFC401DA02656713EA3D00C">
    <w:name w:val="D77A072E8EFC401DA02656713EA3D00C"/>
  </w:style>
  <w:style w:type="paragraph" w:customStyle="1" w:styleId="0ACC64BE75A2443C964B83AFCA6238B3">
    <w:name w:val="0ACC64BE75A2443C964B83AFCA6238B3"/>
  </w:style>
  <w:style w:type="paragraph" w:customStyle="1" w:styleId="BBB4A60EBBDA44D391851546902179C5">
    <w:name w:val="BBB4A60EBBDA44D391851546902179C5"/>
  </w:style>
  <w:style w:type="paragraph" w:customStyle="1" w:styleId="F669765E97514025AAE037FEB93E607C">
    <w:name w:val="F669765E97514025AAE037FEB93E607C"/>
  </w:style>
  <w:style w:type="paragraph" w:customStyle="1" w:styleId="B55D7D92B43F486B8A64DBBC3DFB452B">
    <w:name w:val="B55D7D92B43F486B8A64DBBC3DFB452B"/>
  </w:style>
  <w:style w:type="paragraph" w:customStyle="1" w:styleId="B80FBCBE2C9F4C539D558A923150CEAD">
    <w:name w:val="B80FBCBE2C9F4C539D558A923150CEAD"/>
  </w:style>
  <w:style w:type="paragraph" w:customStyle="1" w:styleId="132358ECE8794C35802A5090E396908C">
    <w:name w:val="132358ECE8794C35802A5090E396908C"/>
  </w:style>
  <w:style w:type="paragraph" w:customStyle="1" w:styleId="8222AF1495624A77A2A2F0910741A99B">
    <w:name w:val="8222AF1495624A77A2A2F0910741A99B"/>
  </w:style>
  <w:style w:type="paragraph" w:customStyle="1" w:styleId="5513A8406A6343A399826E60F0AE2A82">
    <w:name w:val="5513A8406A6343A399826E60F0AE2A82"/>
  </w:style>
  <w:style w:type="paragraph" w:customStyle="1" w:styleId="6FB6A7EAB2AC4AC09843C12E5CEB7913">
    <w:name w:val="6FB6A7EAB2AC4AC09843C12E5CEB7913"/>
  </w:style>
  <w:style w:type="paragraph" w:customStyle="1" w:styleId="CC12377B79474D649D5C29AAC7DDA157">
    <w:name w:val="CC12377B79474D649D5C29AAC7DDA157"/>
  </w:style>
  <w:style w:type="paragraph" w:customStyle="1" w:styleId="742FF83462C54DA1B48FE8755F6C96D2">
    <w:name w:val="742FF83462C54DA1B48FE8755F6C96D2"/>
  </w:style>
  <w:style w:type="paragraph" w:customStyle="1" w:styleId="77489E3D3BBC4D3888880A5FD24F6374">
    <w:name w:val="77489E3D3BBC4D3888880A5FD24F6374"/>
  </w:style>
  <w:style w:type="paragraph" w:customStyle="1" w:styleId="3DD634F15E58469FAFF158997680BB7A">
    <w:name w:val="3DD634F15E58469FAFF158997680BB7A"/>
  </w:style>
  <w:style w:type="paragraph" w:customStyle="1" w:styleId="DFCBEAD821104C9BB280FC5C542FD78F">
    <w:name w:val="DFCBEAD821104C9BB280FC5C542FD78F"/>
  </w:style>
  <w:style w:type="paragraph" w:customStyle="1" w:styleId="7D6DA35A5F2D4C9FAA5376772CEEAE0B">
    <w:name w:val="7D6DA35A5F2D4C9FAA5376772CEEAE0B"/>
  </w:style>
  <w:style w:type="paragraph" w:customStyle="1" w:styleId="F0EFAFD100D94C9ABB91D35F06CF1ADC">
    <w:name w:val="F0EFAFD100D94C9ABB91D35F06CF1ADC"/>
  </w:style>
  <w:style w:type="paragraph" w:customStyle="1" w:styleId="F68CDDDFF1BC451481E61BBCEBEE26CD">
    <w:name w:val="F68CDDDFF1BC451481E61BBCEBEE26CD"/>
  </w:style>
  <w:style w:type="paragraph" w:customStyle="1" w:styleId="989C646FE03A48D1B21A39BEB685C801">
    <w:name w:val="989C646FE03A48D1B21A39BEB685C801"/>
  </w:style>
  <w:style w:type="paragraph" w:customStyle="1" w:styleId="64D71F459A2A4E1896059B57890250F9">
    <w:name w:val="64D71F459A2A4E1896059B57890250F9"/>
  </w:style>
  <w:style w:type="paragraph" w:customStyle="1" w:styleId="616E98C830D3467F815B5770B54E8682">
    <w:name w:val="616E98C830D3467F815B5770B54E8682"/>
    <w:rsid w:val="003D50F1"/>
  </w:style>
  <w:style w:type="paragraph" w:customStyle="1" w:styleId="5BE2E8D3A7AE470CABABCCB04CA0B2F2">
    <w:name w:val="5BE2E8D3A7AE470CABABCCB04CA0B2F2"/>
    <w:rsid w:val="003D50F1"/>
  </w:style>
  <w:style w:type="paragraph" w:customStyle="1" w:styleId="351135161D314E979783EB43F5AF12C1">
    <w:name w:val="351135161D314E979783EB43F5AF12C1"/>
    <w:rsid w:val="003D50F1"/>
  </w:style>
  <w:style w:type="paragraph" w:customStyle="1" w:styleId="4C2742BB6E014FAFA0336C372F9C93EA">
    <w:name w:val="4C2742BB6E014FAFA0336C372F9C93EA"/>
    <w:rsid w:val="003D50F1"/>
  </w:style>
  <w:style w:type="paragraph" w:customStyle="1" w:styleId="6943572E70804EFB85BF21F186780064">
    <w:name w:val="6943572E70804EFB85BF21F186780064"/>
    <w:rsid w:val="003D50F1"/>
  </w:style>
  <w:style w:type="paragraph" w:customStyle="1" w:styleId="5AF8A05510BC45A7993E32BFE2D57D4E">
    <w:name w:val="5AF8A05510BC45A7993E32BFE2D57D4E"/>
    <w:rsid w:val="003D50F1"/>
  </w:style>
  <w:style w:type="paragraph" w:customStyle="1" w:styleId="586A8BFA9C5348C8B4081E2DBBE75D53">
    <w:name w:val="586A8BFA9C5348C8B4081E2DBBE75D53"/>
    <w:rsid w:val="003D50F1"/>
  </w:style>
  <w:style w:type="paragraph" w:customStyle="1" w:styleId="6A69B3C9199246FDA0B50B9B00831AAC">
    <w:name w:val="6A69B3C9199246FDA0B50B9B00831AAC"/>
    <w:rsid w:val="003D50F1"/>
  </w:style>
  <w:style w:type="paragraph" w:customStyle="1" w:styleId="9A0395AC26B3415C87573411446C3F5C">
    <w:name w:val="9A0395AC26B3415C87573411446C3F5C"/>
    <w:rsid w:val="003D50F1"/>
  </w:style>
  <w:style w:type="paragraph" w:customStyle="1" w:styleId="A6413B99AF02412CB82F6A0D083746BC">
    <w:name w:val="A6413B99AF02412CB82F6A0D083746BC"/>
    <w:rsid w:val="003D50F1"/>
  </w:style>
  <w:style w:type="paragraph" w:customStyle="1" w:styleId="659A56F39CF143A997C23EA7B0DAB1B1">
    <w:name w:val="659A56F39CF143A997C23EA7B0DAB1B1"/>
    <w:rsid w:val="003D50F1"/>
  </w:style>
  <w:style w:type="paragraph" w:customStyle="1" w:styleId="ACD35D9ACCC44CA3AE0AA386D430500F">
    <w:name w:val="ACD35D9ACCC44CA3AE0AA386D430500F"/>
    <w:rsid w:val="003D50F1"/>
  </w:style>
  <w:style w:type="paragraph" w:customStyle="1" w:styleId="FEC5A8C7D652430A8600C576F0081C82">
    <w:name w:val="FEC5A8C7D652430A8600C576F0081C82"/>
    <w:rsid w:val="003D50F1"/>
  </w:style>
  <w:style w:type="paragraph" w:customStyle="1" w:styleId="E07658A8F65F4EB7918810AA86FBE37A">
    <w:name w:val="E07658A8F65F4EB7918810AA86FBE37A"/>
    <w:rsid w:val="003D50F1"/>
  </w:style>
  <w:style w:type="paragraph" w:customStyle="1" w:styleId="C7B4F4562D864530AA70E8DEF800ABA2">
    <w:name w:val="C7B4F4562D864530AA70E8DEF800ABA2"/>
    <w:rsid w:val="003D50F1"/>
  </w:style>
  <w:style w:type="paragraph" w:customStyle="1" w:styleId="712BE90C53704022AA61AEB2FA4B8893">
    <w:name w:val="712BE90C53704022AA61AEB2FA4B8893"/>
    <w:rsid w:val="003D50F1"/>
  </w:style>
  <w:style w:type="paragraph" w:customStyle="1" w:styleId="27BF2F8E55A14D3AA4B97810A3215986">
    <w:name w:val="27BF2F8E55A14D3AA4B97810A3215986"/>
    <w:rsid w:val="003D50F1"/>
  </w:style>
  <w:style w:type="paragraph" w:customStyle="1" w:styleId="2584135EB4874ECAB266178EDDE2243F">
    <w:name w:val="2584135EB4874ECAB266178EDDE2243F"/>
    <w:rsid w:val="003D50F1"/>
  </w:style>
  <w:style w:type="paragraph" w:customStyle="1" w:styleId="52460133A6C34E118545EA9E47AE2DA1">
    <w:name w:val="52460133A6C34E118545EA9E47AE2DA1"/>
    <w:rsid w:val="003D50F1"/>
  </w:style>
  <w:style w:type="paragraph" w:customStyle="1" w:styleId="6AE7AAB3CECF473BACBECF70592FF999">
    <w:name w:val="6AE7AAB3CECF473BACBECF70592FF999"/>
    <w:rsid w:val="003D50F1"/>
  </w:style>
  <w:style w:type="paragraph" w:customStyle="1" w:styleId="2BA4D1571AC34EA097CF1E1369602CD7">
    <w:name w:val="2BA4D1571AC34EA097CF1E1369602CD7"/>
    <w:rsid w:val="003D50F1"/>
  </w:style>
  <w:style w:type="paragraph" w:customStyle="1" w:styleId="BC72B2CCD3124F0AB31ED0004A5DC2E5">
    <w:name w:val="BC72B2CCD3124F0AB31ED0004A5DC2E5"/>
    <w:rsid w:val="003D50F1"/>
  </w:style>
  <w:style w:type="paragraph" w:customStyle="1" w:styleId="398FE25C64CD4765B9B5A81DA63EA876">
    <w:name w:val="398FE25C64CD4765B9B5A81DA63EA876"/>
    <w:rsid w:val="003D50F1"/>
  </w:style>
  <w:style w:type="paragraph" w:customStyle="1" w:styleId="50E35EB49D2248FB9CB0116DB4EBC290">
    <w:name w:val="50E35EB49D2248FB9CB0116DB4EBC290"/>
    <w:rsid w:val="003D50F1"/>
  </w:style>
  <w:style w:type="paragraph" w:customStyle="1" w:styleId="4E15528DF1BD42698942A28E57C75BC4">
    <w:name w:val="4E15528DF1BD42698942A28E57C75BC4"/>
    <w:rsid w:val="003D50F1"/>
  </w:style>
  <w:style w:type="paragraph" w:customStyle="1" w:styleId="F2CFE538010C4110916E913507F37418">
    <w:name w:val="F2CFE538010C4110916E913507F37418"/>
    <w:rsid w:val="003D50F1"/>
  </w:style>
  <w:style w:type="paragraph" w:customStyle="1" w:styleId="D9C3F84E1A9041D299EF7B54BEBE910D">
    <w:name w:val="D9C3F84E1A9041D299EF7B54BEBE910D"/>
    <w:rsid w:val="003D50F1"/>
  </w:style>
  <w:style w:type="paragraph" w:customStyle="1" w:styleId="349B8A0F1C8645B496198FBC2FA18550">
    <w:name w:val="349B8A0F1C8645B496198FBC2FA18550"/>
    <w:rsid w:val="003D50F1"/>
  </w:style>
  <w:style w:type="paragraph" w:customStyle="1" w:styleId="1483B1ADF774454AA1F0074D7F1ACAD6">
    <w:name w:val="1483B1ADF774454AA1F0074D7F1ACAD6"/>
    <w:rsid w:val="003D50F1"/>
  </w:style>
  <w:style w:type="paragraph" w:customStyle="1" w:styleId="0153D784835B419E996D2B18D802BF85">
    <w:name w:val="0153D784835B419E996D2B18D802BF85"/>
    <w:rsid w:val="003D50F1"/>
  </w:style>
  <w:style w:type="paragraph" w:customStyle="1" w:styleId="F276FD1556244718B2571651058DC1F9">
    <w:name w:val="F276FD1556244718B2571651058DC1F9"/>
    <w:rsid w:val="003D50F1"/>
  </w:style>
  <w:style w:type="paragraph" w:customStyle="1" w:styleId="5CFC73D73A784667B98E3FB9F6CCC092">
    <w:name w:val="5CFC73D73A784667B98E3FB9F6CCC092"/>
    <w:rsid w:val="003D50F1"/>
  </w:style>
  <w:style w:type="paragraph" w:customStyle="1" w:styleId="281A728B00024C849A94BDF05259A9D7">
    <w:name w:val="281A728B00024C849A94BDF05259A9D7"/>
    <w:rsid w:val="003D50F1"/>
  </w:style>
  <w:style w:type="paragraph" w:customStyle="1" w:styleId="1E53E229051048FEB6972C35D0C53625">
    <w:name w:val="1E53E229051048FEB6972C35D0C53625"/>
    <w:rsid w:val="003D50F1"/>
  </w:style>
  <w:style w:type="paragraph" w:customStyle="1" w:styleId="2AB889FEA259421CAEEBE9DD5ED9D1D3">
    <w:name w:val="2AB889FEA259421CAEEBE9DD5ED9D1D3"/>
    <w:rsid w:val="003D50F1"/>
  </w:style>
  <w:style w:type="paragraph" w:customStyle="1" w:styleId="AAD99710057E4C6699E8F649934FAA4E">
    <w:name w:val="AAD99710057E4C6699E8F649934FAA4E"/>
    <w:rsid w:val="003D50F1"/>
  </w:style>
  <w:style w:type="paragraph" w:customStyle="1" w:styleId="9AD0A6DFC71C43FD8DE10D1535278FFB">
    <w:name w:val="9AD0A6DFC71C43FD8DE10D1535278FFB"/>
    <w:rsid w:val="003D50F1"/>
  </w:style>
  <w:style w:type="paragraph" w:customStyle="1" w:styleId="858932DFB4314EF8B91FA0F230FFCD11">
    <w:name w:val="858932DFB4314EF8B91FA0F230FFCD11"/>
    <w:rsid w:val="003D50F1"/>
  </w:style>
  <w:style w:type="paragraph" w:customStyle="1" w:styleId="970D80A0974445C8A15030EF67C7BD36">
    <w:name w:val="970D80A0974445C8A15030EF67C7BD36"/>
    <w:rsid w:val="003D50F1"/>
  </w:style>
  <w:style w:type="paragraph" w:customStyle="1" w:styleId="8F4451BE17D44661A7E7F928C99B0341">
    <w:name w:val="8F4451BE17D44661A7E7F928C99B0341"/>
    <w:rsid w:val="003D50F1"/>
  </w:style>
  <w:style w:type="paragraph" w:customStyle="1" w:styleId="7B6E95265E764ECDBD36642298C9C922">
    <w:name w:val="7B6E95265E764ECDBD36642298C9C922"/>
    <w:rsid w:val="003D50F1"/>
  </w:style>
  <w:style w:type="paragraph" w:customStyle="1" w:styleId="93BD629B1A5749B885F7DCFA06C50F2B">
    <w:name w:val="93BD629B1A5749B885F7DCFA06C50F2B"/>
    <w:rsid w:val="003D50F1"/>
  </w:style>
  <w:style w:type="paragraph" w:customStyle="1" w:styleId="5D30FA5268F3402D8C43E3204E9C7565">
    <w:name w:val="5D30FA5268F3402D8C43E3204E9C7565"/>
    <w:rsid w:val="003D50F1"/>
  </w:style>
  <w:style w:type="paragraph" w:customStyle="1" w:styleId="3847DB5AD0454D37BEEBFBC88A1302A5">
    <w:name w:val="3847DB5AD0454D37BEEBFBC88A1302A5"/>
    <w:rsid w:val="003D50F1"/>
  </w:style>
  <w:style w:type="paragraph" w:customStyle="1" w:styleId="1F84DB01D4E646A6A11492ABB81FB8DB">
    <w:name w:val="1F84DB01D4E646A6A11492ABB81FB8DB"/>
    <w:rsid w:val="003D50F1"/>
  </w:style>
  <w:style w:type="paragraph" w:customStyle="1" w:styleId="F04AE3DD3E1545F8B9A79E6E4C202750">
    <w:name w:val="F04AE3DD3E1545F8B9A79E6E4C202750"/>
    <w:rsid w:val="003D50F1"/>
  </w:style>
  <w:style w:type="paragraph" w:customStyle="1" w:styleId="499554518EBF474B876154BA54FB4C08">
    <w:name w:val="499554518EBF474B876154BA54FB4C08"/>
    <w:rsid w:val="003D50F1"/>
  </w:style>
  <w:style w:type="paragraph" w:customStyle="1" w:styleId="A5C7A858108B40879F8536EF7527F431">
    <w:name w:val="A5C7A858108B40879F8536EF7527F431"/>
    <w:rsid w:val="003D50F1"/>
  </w:style>
  <w:style w:type="paragraph" w:customStyle="1" w:styleId="560A191D1DE04298A7D60D3DD3AB029D">
    <w:name w:val="560A191D1DE04298A7D60D3DD3AB029D"/>
    <w:rsid w:val="003D50F1"/>
  </w:style>
  <w:style w:type="paragraph" w:customStyle="1" w:styleId="DE146705343645DA88DB9884512D469B">
    <w:name w:val="DE146705343645DA88DB9884512D469B"/>
    <w:rsid w:val="003D50F1"/>
  </w:style>
  <w:style w:type="paragraph" w:customStyle="1" w:styleId="C4533D9769E841C8AC18C604956AD166">
    <w:name w:val="C4533D9769E841C8AC18C604956AD166"/>
    <w:rsid w:val="003D50F1"/>
  </w:style>
  <w:style w:type="paragraph" w:customStyle="1" w:styleId="9A7EC7D8684A4FC088DD5978F93124D2">
    <w:name w:val="9A7EC7D8684A4FC088DD5978F93124D2"/>
    <w:rsid w:val="003D50F1"/>
  </w:style>
  <w:style w:type="paragraph" w:customStyle="1" w:styleId="8D6A7F1B64084B97BE6638579FD8BDED">
    <w:name w:val="8D6A7F1B64084B97BE6638579FD8BDED"/>
    <w:rsid w:val="003D50F1"/>
  </w:style>
  <w:style w:type="paragraph" w:customStyle="1" w:styleId="2AA2BCEE780F43AF9D6A9F58F304F042">
    <w:name w:val="2AA2BCEE780F43AF9D6A9F58F304F042"/>
    <w:rsid w:val="003D50F1"/>
  </w:style>
  <w:style w:type="paragraph" w:customStyle="1" w:styleId="D2E084DC94644548BFD501E2A7D9C3C8">
    <w:name w:val="D2E084DC94644548BFD501E2A7D9C3C8"/>
    <w:rsid w:val="003D50F1"/>
  </w:style>
  <w:style w:type="paragraph" w:customStyle="1" w:styleId="FAC0FFAE6BB84218924BCAA7AA95F390">
    <w:name w:val="FAC0FFAE6BB84218924BCAA7AA95F390"/>
    <w:rsid w:val="003D50F1"/>
  </w:style>
  <w:style w:type="paragraph" w:customStyle="1" w:styleId="B996946FE13E45108C24284487067685">
    <w:name w:val="B996946FE13E45108C24284487067685"/>
    <w:rsid w:val="003D50F1"/>
  </w:style>
  <w:style w:type="paragraph" w:customStyle="1" w:styleId="C51ACF2681084157B3C027B928F4E3A6">
    <w:name w:val="C51ACF2681084157B3C027B928F4E3A6"/>
    <w:rsid w:val="003D50F1"/>
  </w:style>
  <w:style w:type="paragraph" w:customStyle="1" w:styleId="3C9C0AF98B3B4BAC90DFDF6F92EEE448">
    <w:name w:val="3C9C0AF98B3B4BAC90DFDF6F92EEE448"/>
    <w:rsid w:val="003D50F1"/>
  </w:style>
  <w:style w:type="paragraph" w:customStyle="1" w:styleId="918668FAF1CD42B2A6483F83A763084F">
    <w:name w:val="918668FAF1CD42B2A6483F83A763084F"/>
    <w:rsid w:val="003D50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CD650-AF19-4B1D-8976-D6B2671FF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Creative resume, designed by MOO</Template>
  <TotalTime>0</TotalTime>
  <Pages>1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 Green</dc:creator>
  <cp:keywords/>
  <dc:description/>
  <cp:lastModifiedBy>Cole Green</cp:lastModifiedBy>
  <cp:revision>2</cp:revision>
  <cp:lastPrinted>2018-11-11T19:35:00Z</cp:lastPrinted>
  <dcterms:created xsi:type="dcterms:W3CDTF">2019-04-15T21:36:00Z</dcterms:created>
  <dcterms:modified xsi:type="dcterms:W3CDTF">2019-04-15T21:36:00Z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